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page" w:tblpX="291" w:tblpY="311"/>
        <w:tblW w:w="2426" w:type="pct"/>
        <w:shd w:val="clear" w:color="auto" w:fill="FFDBCC" w:themeFill="accent4" w:themeFillTint="33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44"/>
      </w:tblGrid>
      <w:tr w:rsidR="000F424A" w:rsidRPr="001D2A01" w14:paraId="1243CBA3" w14:textId="77777777" w:rsidTr="00BC236A">
        <w:trPr>
          <w:trHeight w:val="901"/>
        </w:trPr>
        <w:tc>
          <w:tcPr>
            <w:tcW w:w="50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DB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93ADB" w14:textId="77777777" w:rsidR="000F424A" w:rsidRPr="00F348E2" w:rsidRDefault="000F424A" w:rsidP="00BC236A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Renforcer les capacités </w:t>
            </w:r>
            <w:r w:rsidRPr="00987AAD">
              <w:rPr>
                <w:sz w:val="24"/>
                <w:szCs w:val="24"/>
                <w:lang w:val="fr-FR"/>
              </w:rPr>
              <w:t xml:space="preserve">des </w:t>
            </w:r>
            <w:r>
              <w:rPr>
                <w:sz w:val="24"/>
                <w:szCs w:val="24"/>
                <w:lang w:val="fr-FR"/>
              </w:rPr>
              <w:t xml:space="preserve">acteurs étatiques locaux </w:t>
            </w:r>
            <w:r w:rsidRPr="00987AAD">
              <w:rPr>
                <w:sz w:val="24"/>
                <w:szCs w:val="24"/>
                <w:lang w:val="fr-FR"/>
              </w:rPr>
              <w:t>et des communautés à protéger et à subvenir aux besoins de leurs membres les plus vulnérables</w:t>
            </w:r>
          </w:p>
        </w:tc>
      </w:tr>
    </w:tbl>
    <w:p w14:paraId="0F647B5A" w14:textId="3B8B3D80" w:rsidR="0078588D" w:rsidRPr="00A07CA0" w:rsidRDefault="0078588D" w:rsidP="0078588D">
      <w:pPr>
        <w:spacing w:after="160" w:line="259" w:lineRule="auto"/>
        <w:rPr>
          <w:sz w:val="22"/>
          <w:lang w:val="fr-FR"/>
        </w:rPr>
      </w:pPr>
    </w:p>
    <w:p w14:paraId="25F5D115" w14:textId="77777777" w:rsidR="000F424A" w:rsidRPr="00DA6249" w:rsidRDefault="000F424A" w:rsidP="000F424A">
      <w:pPr>
        <w:ind w:left="3600" w:hanging="3600"/>
        <w:rPr>
          <w:sz w:val="22"/>
          <w:lang w:val="fr-FR"/>
        </w:rPr>
      </w:pPr>
      <w:r w:rsidRPr="00FC14F6">
        <w:rPr>
          <w:rStyle w:val="shorttext"/>
          <w:rFonts w:ascii="Arial" w:hAnsi="Arial" w:cs="Arial"/>
          <w:b/>
          <w:color w:val="222222"/>
          <w:lang w:val="fr-FR"/>
        </w:rPr>
        <w:t>Zone d’intervention</w:t>
      </w:r>
      <w:r w:rsidRPr="00FC14F6">
        <w:rPr>
          <w:rStyle w:val="shorttext"/>
          <w:rFonts w:ascii="Arial" w:hAnsi="Arial" w:cs="Arial"/>
          <w:color w:val="222222"/>
          <w:lang w:val="fr-FR"/>
        </w:rPr>
        <w:t xml:space="preserve"> :</w:t>
      </w:r>
      <w:r>
        <w:rPr>
          <w:b/>
          <w:sz w:val="22"/>
          <w:lang w:val="fr-FR"/>
        </w:rPr>
        <w:t xml:space="preserve"> </w:t>
      </w:r>
      <w:r w:rsidRPr="00DA6249">
        <w:rPr>
          <w:szCs w:val="20"/>
          <w:lang w:val="fr-FR"/>
        </w:rPr>
        <w:t xml:space="preserve">6 régions de la Côte d’Ivoire : Abidjan II, </w:t>
      </w:r>
      <w:proofErr w:type="spellStart"/>
      <w:r w:rsidRPr="00DA6249">
        <w:rPr>
          <w:szCs w:val="20"/>
          <w:lang w:val="fr-FR"/>
        </w:rPr>
        <w:t>Agneby</w:t>
      </w:r>
      <w:proofErr w:type="spellEnd"/>
      <w:r w:rsidRPr="00DA6249">
        <w:rPr>
          <w:szCs w:val="20"/>
          <w:lang w:val="fr-FR"/>
        </w:rPr>
        <w:t xml:space="preserve"> </w:t>
      </w:r>
      <w:proofErr w:type="spellStart"/>
      <w:r w:rsidRPr="00DA6249">
        <w:rPr>
          <w:szCs w:val="20"/>
          <w:lang w:val="fr-FR"/>
        </w:rPr>
        <w:t>Tiassa</w:t>
      </w:r>
      <w:proofErr w:type="spellEnd"/>
      <w:r w:rsidRPr="00DA6249">
        <w:rPr>
          <w:szCs w:val="20"/>
          <w:lang w:val="fr-FR"/>
        </w:rPr>
        <w:t xml:space="preserve">-Me, </w:t>
      </w:r>
      <w:proofErr w:type="spellStart"/>
      <w:r w:rsidRPr="00DA6249">
        <w:rPr>
          <w:szCs w:val="20"/>
          <w:lang w:val="fr-FR"/>
        </w:rPr>
        <w:t>Belier</w:t>
      </w:r>
      <w:proofErr w:type="spellEnd"/>
      <w:r w:rsidRPr="00DA6249">
        <w:rPr>
          <w:szCs w:val="20"/>
          <w:lang w:val="fr-FR"/>
        </w:rPr>
        <w:t xml:space="preserve">, </w:t>
      </w:r>
      <w:proofErr w:type="spellStart"/>
      <w:r w:rsidRPr="00DA6249">
        <w:rPr>
          <w:szCs w:val="20"/>
          <w:lang w:val="fr-FR"/>
        </w:rPr>
        <w:t>Gbeke</w:t>
      </w:r>
      <w:proofErr w:type="spellEnd"/>
      <w:r w:rsidRPr="00DA6249">
        <w:rPr>
          <w:szCs w:val="20"/>
          <w:lang w:val="fr-FR"/>
        </w:rPr>
        <w:t xml:space="preserve">, </w:t>
      </w:r>
      <w:proofErr w:type="spellStart"/>
      <w:r w:rsidRPr="00DA6249">
        <w:rPr>
          <w:szCs w:val="20"/>
          <w:lang w:val="fr-FR"/>
        </w:rPr>
        <w:t>Indenie-Djuablin</w:t>
      </w:r>
      <w:proofErr w:type="spellEnd"/>
      <w:r w:rsidRPr="00DA6249">
        <w:rPr>
          <w:szCs w:val="20"/>
          <w:lang w:val="fr-FR"/>
        </w:rPr>
        <w:t xml:space="preserve"> et le N’Zi </w:t>
      </w:r>
      <w:proofErr w:type="spellStart"/>
      <w:r w:rsidRPr="00DA6249">
        <w:rPr>
          <w:szCs w:val="20"/>
          <w:lang w:val="fr-FR"/>
        </w:rPr>
        <w:t>Iffou</w:t>
      </w:r>
      <w:proofErr w:type="spellEnd"/>
      <w:r w:rsidRPr="00DA6249">
        <w:rPr>
          <w:szCs w:val="20"/>
          <w:lang w:val="fr-FR"/>
        </w:rPr>
        <w:t xml:space="preserve">, </w:t>
      </w:r>
      <w:r w:rsidRPr="00DA6249">
        <w:rPr>
          <w:rStyle w:val="shorttext"/>
          <w:rFonts w:ascii="Arial" w:hAnsi="Arial" w:cs="Arial"/>
          <w:color w:val="222222"/>
          <w:szCs w:val="20"/>
          <w:lang w:val="fr-FR"/>
        </w:rPr>
        <w:t xml:space="preserve">couvrant </w:t>
      </w:r>
      <w:r>
        <w:rPr>
          <w:szCs w:val="20"/>
          <w:lang w:val="fr-FR"/>
        </w:rPr>
        <w:t>22 Districts Sanitaires</w:t>
      </w:r>
    </w:p>
    <w:p w14:paraId="6262DCBB" w14:textId="1A771CB9" w:rsidR="000F424A" w:rsidRPr="00DA6249" w:rsidRDefault="000F424A" w:rsidP="000F424A">
      <w:pPr>
        <w:ind w:left="3600" w:hanging="3600"/>
        <w:rPr>
          <w:szCs w:val="20"/>
          <w:lang w:val="fr-FR"/>
        </w:rPr>
      </w:pPr>
      <w:r>
        <w:rPr>
          <w:b/>
          <w:bCs/>
          <w:sz w:val="22"/>
          <w:lang w:val="fr-FR"/>
        </w:rPr>
        <w:t>Cible</w:t>
      </w:r>
      <w:r w:rsidRPr="00DA6249">
        <w:rPr>
          <w:b/>
          <w:bCs/>
          <w:sz w:val="22"/>
          <w:lang w:val="fr-FR"/>
        </w:rPr>
        <w:t xml:space="preserve"> :</w:t>
      </w:r>
      <w:r>
        <w:rPr>
          <w:b/>
          <w:bCs/>
          <w:sz w:val="22"/>
          <w:lang w:val="fr-FR"/>
        </w:rPr>
        <w:t xml:space="preserve"> </w:t>
      </w:r>
      <w:r w:rsidR="00DD0D75">
        <w:rPr>
          <w:szCs w:val="20"/>
          <w:lang w:val="fr-FR"/>
        </w:rPr>
        <w:t>82</w:t>
      </w:r>
      <w:r>
        <w:rPr>
          <w:szCs w:val="20"/>
          <w:lang w:val="fr-FR"/>
        </w:rPr>
        <w:t xml:space="preserve"> </w:t>
      </w:r>
      <w:r w:rsidR="00DD0D75">
        <w:rPr>
          <w:szCs w:val="20"/>
          <w:lang w:val="fr-FR"/>
        </w:rPr>
        <w:t>666</w:t>
      </w:r>
      <w:r>
        <w:rPr>
          <w:szCs w:val="20"/>
          <w:lang w:val="fr-FR"/>
        </w:rPr>
        <w:t xml:space="preserve"> PVVIH, OEV et membres de leurs familles</w:t>
      </w:r>
    </w:p>
    <w:p w14:paraId="405F0803" w14:textId="2531A82C" w:rsidR="000F424A" w:rsidRPr="00784B17" w:rsidRDefault="000F424A" w:rsidP="00784B17">
      <w:pPr>
        <w:spacing w:after="0" w:line="240" w:lineRule="auto"/>
        <w:rPr>
          <w:lang w:val="fr-FR"/>
        </w:rPr>
      </w:pPr>
      <w:r w:rsidRPr="000357DA">
        <w:rPr>
          <w:b/>
          <w:color w:val="FF0000"/>
          <w:sz w:val="22"/>
          <w:lang w:val="fr-FR"/>
        </w:rPr>
        <w:t>Stratégie clé</w:t>
      </w:r>
      <w:r w:rsidRPr="000357DA">
        <w:rPr>
          <w:lang w:val="fr-FR"/>
        </w:rPr>
        <w:t xml:space="preserve"> : </w:t>
      </w:r>
      <w:r w:rsidR="00784B17" w:rsidRPr="00784B17">
        <w:rPr>
          <w:lang w:val="fr-FR"/>
        </w:rPr>
        <w:t>A</w:t>
      </w:r>
      <w:r w:rsidRPr="00784B17">
        <w:rPr>
          <w:lang w:val="fr-FR"/>
        </w:rPr>
        <w:t>ppu</w:t>
      </w:r>
      <w:r w:rsidR="00784B17" w:rsidRPr="00784B17">
        <w:rPr>
          <w:lang w:val="fr-FR"/>
        </w:rPr>
        <w:t xml:space="preserve">i technique aux centres sociaux et </w:t>
      </w:r>
      <w:r w:rsidR="00386360" w:rsidRPr="00784B17">
        <w:rPr>
          <w:lang w:val="fr-FR"/>
        </w:rPr>
        <w:t xml:space="preserve">Organisations de la Société Civile, </w:t>
      </w:r>
      <w:r w:rsidRPr="00784B17">
        <w:rPr>
          <w:lang w:val="fr-FR"/>
        </w:rPr>
        <w:t>pour une meilleure coordination des activités de soins et soutien aux OEV et leurs familles et un accompagnement des membres des ménages à prendre soin des plus vulnérables</w:t>
      </w:r>
    </w:p>
    <w:p w14:paraId="18C32473" w14:textId="08D7362D" w:rsidR="000F424A" w:rsidRPr="00C24FAD" w:rsidRDefault="000F424A" w:rsidP="000F424A">
      <w:pPr>
        <w:numPr>
          <w:ilvl w:val="1"/>
          <w:numId w:val="0"/>
        </w:numPr>
        <w:spacing w:after="0" w:line="240" w:lineRule="auto"/>
        <w:rPr>
          <w:lang w:val="fr-FR"/>
        </w:rPr>
      </w:pPr>
      <w:r w:rsidRPr="00C24FAD">
        <w:rPr>
          <w:b/>
          <w:color w:val="FF0000"/>
          <w:sz w:val="22"/>
          <w:lang w:val="fr-FR"/>
        </w:rPr>
        <w:t>Réalisation</w:t>
      </w:r>
      <w:r w:rsidR="00784B17">
        <w:rPr>
          <w:b/>
          <w:color w:val="FF0000"/>
          <w:sz w:val="22"/>
          <w:lang w:val="fr-FR"/>
        </w:rPr>
        <w:t xml:space="preserve">s </w:t>
      </w:r>
      <w:r w:rsidRPr="00C24FAD">
        <w:rPr>
          <w:b/>
          <w:color w:val="FF0000"/>
          <w:sz w:val="22"/>
          <w:lang w:val="fr-FR"/>
        </w:rPr>
        <w:t>:</w:t>
      </w:r>
      <w:r w:rsidR="00784B17">
        <w:rPr>
          <w:lang w:val="fr-FR"/>
        </w:rPr>
        <w:t xml:space="preserve"> Prise de conscience </w:t>
      </w:r>
      <w:r>
        <w:rPr>
          <w:lang w:val="fr-FR"/>
        </w:rPr>
        <w:t>des membres des ménages à se prendre en charge.</w:t>
      </w:r>
    </w:p>
    <w:p w14:paraId="52B2C44C" w14:textId="77777777" w:rsidR="000F424A" w:rsidRDefault="000F424A" w:rsidP="000F424A">
      <w:pPr>
        <w:numPr>
          <w:ilvl w:val="1"/>
          <w:numId w:val="0"/>
        </w:numPr>
        <w:spacing w:after="0" w:line="240" w:lineRule="auto"/>
        <w:rPr>
          <w:color w:val="FF0000"/>
          <w:lang w:val="fr-FR"/>
        </w:rPr>
      </w:pPr>
    </w:p>
    <w:p w14:paraId="7E606294" w14:textId="4CC3F40C" w:rsidR="000F424A" w:rsidRDefault="000F424A" w:rsidP="000F424A">
      <w:pPr>
        <w:numPr>
          <w:ilvl w:val="1"/>
          <w:numId w:val="0"/>
        </w:numPr>
        <w:spacing w:after="0" w:line="240" w:lineRule="auto"/>
        <w:rPr>
          <w:lang w:val="fr-FR"/>
        </w:rPr>
      </w:pPr>
    </w:p>
    <w:p w14:paraId="1584305D" w14:textId="1C8C3392" w:rsidR="000F424A" w:rsidRDefault="005121A4" w:rsidP="007378FF">
      <w:pPr>
        <w:numPr>
          <w:ilvl w:val="1"/>
          <w:numId w:val="0"/>
        </w:numPr>
        <w:spacing w:after="160" w:line="240" w:lineRule="auto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3FEA3" wp14:editId="76ED2560">
                <wp:simplePos x="0" y="0"/>
                <wp:positionH relativeFrom="margin">
                  <wp:posOffset>1905</wp:posOffset>
                </wp:positionH>
                <wp:positionV relativeFrom="paragraph">
                  <wp:posOffset>23656</wp:posOffset>
                </wp:positionV>
                <wp:extent cx="7096125" cy="608330"/>
                <wp:effectExtent l="0" t="0" r="9525" b="127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608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9AFAD" w14:textId="2893A147" w:rsidR="000F424A" w:rsidRDefault="000F424A" w:rsidP="00A07CA0">
                            <w:pPr>
                              <w:numPr>
                                <w:ilvl w:val="1"/>
                                <w:numId w:val="0"/>
                              </w:num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 w:rsidRPr="00514B79">
                              <w:rPr>
                                <w:lang w:val="fr-FR"/>
                              </w:rPr>
                              <w:t xml:space="preserve">•  </w:t>
                            </w:r>
                            <w:r w:rsidR="00DD0D75" w:rsidRPr="00DD0D75">
                              <w:rPr>
                                <w:b/>
                                <w:lang w:val="fr-FR"/>
                              </w:rPr>
                              <w:t>16</w:t>
                            </w:r>
                            <w:r>
                              <w:rPr>
                                <w:lang w:val="fr-FR"/>
                              </w:rPr>
                              <w:t xml:space="preserve"> Centres Sociaux évalués avec </w:t>
                            </w:r>
                            <w:r w:rsidR="001D244E">
                              <w:rPr>
                                <w:lang w:val="fr-FR"/>
                              </w:rPr>
                              <w:t>Plans de Renforcement de Capacités (</w:t>
                            </w:r>
                            <w:r>
                              <w:rPr>
                                <w:lang w:val="fr-FR"/>
                              </w:rPr>
                              <w:t>PRC</w:t>
                            </w:r>
                            <w:r w:rsidR="001D244E">
                              <w:rPr>
                                <w:lang w:val="fr-FR"/>
                              </w:rPr>
                              <w:t>)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p w14:paraId="459BB124" w14:textId="7A17FAAB" w:rsidR="000F424A" w:rsidRDefault="000F424A" w:rsidP="00A07CA0">
                            <w:p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 w:rsidRPr="00514B79">
                              <w:rPr>
                                <w:lang w:val="fr-FR"/>
                              </w:rPr>
                              <w:t xml:space="preserve">•  </w:t>
                            </w:r>
                            <w:r w:rsidR="00DD0D75">
                              <w:rPr>
                                <w:b/>
                                <w:lang w:val="fr-FR"/>
                              </w:rPr>
                              <w:t>3</w:t>
                            </w:r>
                            <w:r w:rsidR="001D244E">
                              <w:rPr>
                                <w:b/>
                                <w:lang w:val="fr-FR"/>
                              </w:rPr>
                              <w:t> </w:t>
                            </w:r>
                            <w:r w:rsidR="00DD0D75">
                              <w:rPr>
                                <w:b/>
                                <w:lang w:val="fr-FR"/>
                              </w:rPr>
                              <w:t>161</w:t>
                            </w:r>
                            <w:r w:rsidR="001D244E">
                              <w:rPr>
                                <w:b/>
                                <w:lang w:val="fr-FR"/>
                              </w:rPr>
                              <w:t> 600 FCFA</w:t>
                            </w:r>
                            <w:r w:rsidRPr="00A07CA0">
                              <w:rPr>
                                <w:lang w:val="fr-FR"/>
                              </w:rPr>
                              <w:t xml:space="preserve"> mis à disposition de </w:t>
                            </w:r>
                            <w:r w:rsidR="00AC6265">
                              <w:rPr>
                                <w:lang w:val="fr-FR"/>
                              </w:rPr>
                              <w:t>16</w:t>
                            </w:r>
                            <w:r w:rsidRPr="00A07CA0">
                              <w:rPr>
                                <w:lang w:val="fr-FR"/>
                              </w:rPr>
                              <w:t xml:space="preserve"> centres sociaux pour </w:t>
                            </w:r>
                            <w:r w:rsidRPr="00635ACC">
                              <w:rPr>
                                <w:lang w:val="fr-FR"/>
                              </w:rPr>
                              <w:t xml:space="preserve">coordonner les plateformes de collaboration (réunions, supervision/coaching des acteurs membres, </w:t>
                            </w:r>
                            <w:r>
                              <w:rPr>
                                <w:lang w:val="fr-FR"/>
                              </w:rPr>
                              <w:t xml:space="preserve">démonstration diététique, </w:t>
                            </w:r>
                            <w:r w:rsidRPr="00635ACC">
                              <w:rPr>
                                <w:lang w:val="fr-FR"/>
                              </w:rPr>
                              <w:t>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F43FEA3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.15pt;margin-top:1.85pt;width:558.75pt;height:47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" fillcolor="white [3201]" stroked="f" strokeweight=".5pt">
                <v:textbox>
                  <w:txbxContent>
                    <w:p w14:paraId="58D9AFAD" w14:textId="2893A147" w:rsidR="000F424A" w:rsidRDefault="000F424A" w:rsidP="00A07CA0">
                      <w:pPr>
                        <w:numPr>
                          <w:ilvl w:val="1"/>
                          <w:numId w:val="0"/>
                        </w:numPr>
                        <w:spacing w:after="0" w:line="240" w:lineRule="auto"/>
                        <w:rPr>
                          <w:lang w:val="fr-FR"/>
                        </w:rPr>
                      </w:pPr>
                      <w:r w:rsidRPr="00514B79">
                        <w:rPr>
                          <w:lang w:val="fr-FR"/>
                        </w:rPr>
                        <w:t xml:space="preserve">•  </w:t>
                      </w:r>
                      <w:r w:rsidR="00DD0D75" w:rsidRPr="00DD0D75">
                        <w:rPr>
                          <w:b/>
                          <w:lang w:val="fr-FR"/>
                        </w:rPr>
                        <w:t>16</w:t>
                      </w:r>
                      <w:r>
                        <w:rPr>
                          <w:lang w:val="fr-FR"/>
                        </w:rPr>
                        <w:t xml:space="preserve"> Centres Sociaux évalués avec </w:t>
                      </w:r>
                      <w:r w:rsidR="001D244E">
                        <w:rPr>
                          <w:lang w:val="fr-FR"/>
                        </w:rPr>
                        <w:t>Plans de Renforcement de Capacités (</w:t>
                      </w:r>
                      <w:r>
                        <w:rPr>
                          <w:lang w:val="fr-FR"/>
                        </w:rPr>
                        <w:t>PRC</w:t>
                      </w:r>
                      <w:r w:rsidR="001D244E">
                        <w:rPr>
                          <w:lang w:val="fr-FR"/>
                        </w:rPr>
                        <w:t>)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</w:p>
                    <w:p w14:paraId="459BB124" w14:textId="7A17FAAB" w:rsidR="000F424A" w:rsidRDefault="000F424A" w:rsidP="00A07CA0">
                      <w:pPr>
                        <w:spacing w:after="0" w:line="240" w:lineRule="auto"/>
                        <w:rPr>
                          <w:lang w:val="fr-FR"/>
                        </w:rPr>
                      </w:pPr>
                      <w:r w:rsidRPr="00514B79">
                        <w:rPr>
                          <w:lang w:val="fr-FR"/>
                        </w:rPr>
                        <w:t xml:space="preserve">•  </w:t>
                      </w:r>
                      <w:r w:rsidR="00DD0D75">
                        <w:rPr>
                          <w:b/>
                          <w:lang w:val="fr-FR"/>
                        </w:rPr>
                        <w:t>3</w:t>
                      </w:r>
                      <w:r w:rsidR="001D244E">
                        <w:rPr>
                          <w:b/>
                          <w:lang w:val="fr-FR"/>
                        </w:rPr>
                        <w:t> </w:t>
                      </w:r>
                      <w:r w:rsidR="00DD0D75">
                        <w:rPr>
                          <w:b/>
                          <w:lang w:val="fr-FR"/>
                        </w:rPr>
                        <w:t>161</w:t>
                      </w:r>
                      <w:r w:rsidR="001D244E">
                        <w:rPr>
                          <w:b/>
                          <w:lang w:val="fr-FR"/>
                        </w:rPr>
                        <w:t> 600 FCFA</w:t>
                      </w:r>
                      <w:r w:rsidRPr="00A07CA0">
                        <w:rPr>
                          <w:lang w:val="fr-FR"/>
                        </w:rPr>
                        <w:t xml:space="preserve"> mis à disposition de </w:t>
                      </w:r>
                      <w:r w:rsidR="00AC6265">
                        <w:rPr>
                          <w:lang w:val="fr-FR"/>
                        </w:rPr>
                        <w:t>16</w:t>
                      </w:r>
                      <w:r w:rsidRPr="00A07CA0">
                        <w:rPr>
                          <w:lang w:val="fr-FR"/>
                        </w:rPr>
                        <w:t xml:space="preserve"> centres sociaux pour </w:t>
                      </w:r>
                      <w:r w:rsidRPr="00635ACC">
                        <w:rPr>
                          <w:lang w:val="fr-FR"/>
                        </w:rPr>
                        <w:t xml:space="preserve">coordonner les plateformes de collaboration (réunions, supervision/coaching des acteurs membres, </w:t>
                      </w:r>
                      <w:r>
                        <w:rPr>
                          <w:lang w:val="fr-FR"/>
                        </w:rPr>
                        <w:t xml:space="preserve">démonstration diététique, </w:t>
                      </w:r>
                      <w:r w:rsidRPr="00635ACC">
                        <w:rPr>
                          <w:lang w:val="fr-FR"/>
                        </w:rPr>
                        <w:t>etc.)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02339" w14:textId="7A1541DA" w:rsidR="000F424A" w:rsidRDefault="000F424A" w:rsidP="00066995">
      <w:pPr>
        <w:numPr>
          <w:ilvl w:val="1"/>
          <w:numId w:val="0"/>
        </w:numPr>
        <w:spacing w:after="160" w:line="240" w:lineRule="auto"/>
        <w:jc w:val="center"/>
        <w:rPr>
          <w:lang w:val="fr-FR"/>
        </w:rPr>
      </w:pPr>
    </w:p>
    <w:p w14:paraId="7B67F35A" w14:textId="5452B658" w:rsidR="007378FF" w:rsidRPr="007378FF" w:rsidRDefault="007378FF" w:rsidP="007378FF">
      <w:pPr>
        <w:numPr>
          <w:ilvl w:val="1"/>
          <w:numId w:val="0"/>
        </w:numPr>
        <w:spacing w:after="160" w:line="240" w:lineRule="auto"/>
        <w:rPr>
          <w:lang w:val="fr-FR"/>
        </w:rPr>
      </w:pPr>
    </w:p>
    <w:p w14:paraId="2D082048" w14:textId="042A3D51" w:rsidR="000F424A" w:rsidRDefault="00394746" w:rsidP="007378FF">
      <w:pPr>
        <w:spacing w:after="160" w:line="240" w:lineRule="auto"/>
        <w:rPr>
          <w:sz w:val="16"/>
          <w:szCs w:val="16"/>
          <w:lang w:val="fr-FR"/>
        </w:rPr>
      </w:pPr>
      <w:r>
        <w:rPr>
          <w:b/>
          <w:b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D08BE" wp14:editId="75CF4F1B">
                <wp:simplePos x="0" y="0"/>
                <wp:positionH relativeFrom="column">
                  <wp:posOffset>3133090</wp:posOffset>
                </wp:positionH>
                <wp:positionV relativeFrom="paragraph">
                  <wp:posOffset>166370</wp:posOffset>
                </wp:positionV>
                <wp:extent cx="3838575" cy="233362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7127B" w14:textId="4B50977F" w:rsidR="000F424A" w:rsidRPr="005121A4" w:rsidRDefault="001D2A01" w:rsidP="005121A4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 w:rsidRPr="001D2A01">
                              <w:rPr>
                                <w:b/>
                                <w:bCs/>
                                <w:lang w:val="fr-FR"/>
                              </w:rPr>
                              <w:t>81 980</w:t>
                            </w:r>
                            <w:r w:rsidR="000F424A" w:rsidRPr="007354B7">
                              <w:rPr>
                                <w:b/>
                                <w:bCs/>
                                <w:lang w:val="fr-FR"/>
                              </w:rPr>
                              <w:t xml:space="preserve"> OEV et membres de leurs familles </w:t>
                            </w:r>
                            <w:r w:rsidR="000F424A" w:rsidRPr="007354B7">
                              <w:rPr>
                                <w:lang w:val="fr-FR"/>
                              </w:rPr>
                              <w:t>ont reçu des soutien</w:t>
                            </w:r>
                            <w:r w:rsidR="000F424A">
                              <w:rPr>
                                <w:lang w:val="fr-FR"/>
                              </w:rPr>
                              <w:t>s</w:t>
                            </w:r>
                            <w:r w:rsidR="000F424A" w:rsidRPr="007354B7">
                              <w:rPr>
                                <w:lang w:val="fr-FR"/>
                              </w:rPr>
                              <w:t xml:space="preserve"> en soins de santé </w:t>
                            </w:r>
                          </w:p>
                          <w:p w14:paraId="69FCAFE7" w14:textId="4040C40B" w:rsidR="000F424A" w:rsidRPr="00EA13DC" w:rsidRDefault="00AC6265" w:rsidP="000F424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34</w:t>
                            </w:r>
                            <w:r w:rsidR="000F424A" w:rsidRPr="00A07CA0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243</w:t>
                            </w:r>
                            <w:r w:rsidR="000F424A" w:rsidRPr="00A07CA0">
                              <w:rPr>
                                <w:b/>
                                <w:bCs/>
                                <w:lang w:val="fr-FR"/>
                              </w:rPr>
                              <w:t xml:space="preserve"> OEV </w:t>
                            </w:r>
                            <w:r w:rsidR="000F424A" w:rsidRPr="00A07CA0">
                              <w:rPr>
                                <w:lang w:val="fr-FR"/>
                              </w:rPr>
                              <w:t>et familles ont reçu des conseils nutritionnels</w:t>
                            </w:r>
                          </w:p>
                          <w:p w14:paraId="61A9AC99" w14:textId="15391DBC" w:rsidR="000F424A" w:rsidRPr="00EA13DC" w:rsidRDefault="00AC6265" w:rsidP="000F424A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20</w:t>
                            </w:r>
                            <w:r w:rsidR="000F424A"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199</w:t>
                            </w:r>
                            <w:r w:rsidR="000F424A"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 OEV </w:t>
                            </w:r>
                            <w:r w:rsidR="000F424A" w:rsidRPr="00EA13DC">
                              <w:rPr>
                                <w:lang w:val="fr-FR"/>
                              </w:rPr>
                              <w:t>ont reçu des appuis pour la scolarisation et la formation professionnelle</w:t>
                            </w:r>
                          </w:p>
                          <w:p w14:paraId="454F4A8A" w14:textId="475AE1A8" w:rsidR="000F424A" w:rsidRPr="00EA13DC" w:rsidRDefault="00AC6265" w:rsidP="000F424A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7</w:t>
                            </w:r>
                            <w:r w:rsidR="000F424A"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622</w:t>
                            </w:r>
                            <w:r w:rsidR="000F424A"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0F424A" w:rsidRPr="00EA13DC">
                              <w:rPr>
                                <w:lang w:val="fr-FR"/>
                              </w:rPr>
                              <w:t xml:space="preserve">parents sensibilisés sur le droit des enfants et la déclaration des naissances </w:t>
                            </w:r>
                          </w:p>
                          <w:p w14:paraId="0DEB6BA0" w14:textId="0F8C8D40" w:rsidR="000F424A" w:rsidRPr="00EA13DC" w:rsidRDefault="001D2A01" w:rsidP="000F424A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588</w:t>
                            </w:r>
                            <w:r w:rsidR="000F424A"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0F424A" w:rsidRPr="00EA13DC">
                              <w:rPr>
                                <w:lang w:val="fr-FR"/>
                              </w:rPr>
                              <w:t>extraits d’actes de naissance/jugements supplétifs élaborés</w:t>
                            </w:r>
                          </w:p>
                          <w:p w14:paraId="1B8C8449" w14:textId="3578D903" w:rsidR="000F424A" w:rsidRPr="00EA13DC" w:rsidRDefault="001D2A01" w:rsidP="000F424A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 xml:space="preserve">56 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179</w:t>
                            </w:r>
                            <w:r w:rsidR="000F424A"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0F424A" w:rsidRPr="00EA13DC">
                              <w:rPr>
                                <w:lang w:val="fr-FR"/>
                              </w:rPr>
                              <w:t xml:space="preserve">OEV et membres de leurs familles ont reçu un soutien psychosocial </w:t>
                            </w:r>
                          </w:p>
                          <w:p w14:paraId="535AB9EC" w14:textId="5748CF96" w:rsidR="000F424A" w:rsidRPr="00AC6265" w:rsidRDefault="00AC6265" w:rsidP="000F424A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4</w:t>
                            </w:r>
                            <w:r w:rsidR="000F424A" w:rsidRPr="00A07CA0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882</w:t>
                            </w:r>
                            <w:r w:rsidR="000F424A" w:rsidRPr="00A07CA0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0F424A" w:rsidRPr="00A07CA0">
                              <w:rPr>
                                <w:lang w:val="fr-FR"/>
                              </w:rPr>
                              <w:t>enfants participant mensuellement aux activités r</w:t>
                            </w:r>
                            <w:r w:rsidR="00386360">
                              <w:rPr>
                                <w:lang w:val="fr-FR"/>
                              </w:rPr>
                              <w:t>é</w:t>
                            </w:r>
                            <w:r w:rsidR="000F424A" w:rsidRPr="00A07CA0">
                              <w:rPr>
                                <w:lang w:val="fr-FR"/>
                              </w:rPr>
                              <w:t>créatives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D08BE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7" type="#_x0000_t202" style="position:absolute;margin-left:246.7pt;margin-top:13.1pt;width:302.25pt;height:1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" fillcolor="white [3201]" strokeweight=".5pt">
                <v:textbox>
                  <w:txbxContent>
                    <w:p w14:paraId="0427127B" w14:textId="4B50977F" w:rsidR="000F424A" w:rsidRPr="005121A4" w:rsidRDefault="001D2A01" w:rsidP="005121A4">
                      <w:pPr>
                        <w:numPr>
                          <w:ilvl w:val="0"/>
                          <w:numId w:val="24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lang w:val="fr-FR"/>
                        </w:rPr>
                      </w:pPr>
                      <w:r w:rsidRPr="001D2A01">
                        <w:rPr>
                          <w:b/>
                          <w:bCs/>
                          <w:lang w:val="fr-FR"/>
                        </w:rPr>
                        <w:t>81 980</w:t>
                      </w:r>
                      <w:r w:rsidR="000F424A" w:rsidRPr="007354B7">
                        <w:rPr>
                          <w:b/>
                          <w:bCs/>
                          <w:lang w:val="fr-FR"/>
                        </w:rPr>
                        <w:t xml:space="preserve"> OEV et membres de leurs familles </w:t>
                      </w:r>
                      <w:r w:rsidR="000F424A" w:rsidRPr="007354B7">
                        <w:rPr>
                          <w:lang w:val="fr-FR"/>
                        </w:rPr>
                        <w:t>ont reçu des soutien</w:t>
                      </w:r>
                      <w:r w:rsidR="000F424A">
                        <w:rPr>
                          <w:lang w:val="fr-FR"/>
                        </w:rPr>
                        <w:t>s</w:t>
                      </w:r>
                      <w:r w:rsidR="000F424A" w:rsidRPr="007354B7">
                        <w:rPr>
                          <w:lang w:val="fr-FR"/>
                        </w:rPr>
                        <w:t xml:space="preserve"> en soins de santé </w:t>
                      </w:r>
                    </w:p>
                    <w:p w14:paraId="69FCAFE7" w14:textId="4040C40B" w:rsidR="000F424A" w:rsidRPr="00EA13DC" w:rsidRDefault="00AC6265" w:rsidP="000F424A">
                      <w:pPr>
                        <w:numPr>
                          <w:ilvl w:val="0"/>
                          <w:numId w:val="24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34</w:t>
                      </w:r>
                      <w:r w:rsidR="000F424A" w:rsidRPr="00A07CA0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fr-FR"/>
                        </w:rPr>
                        <w:t>243</w:t>
                      </w:r>
                      <w:r w:rsidR="000F424A" w:rsidRPr="00A07CA0">
                        <w:rPr>
                          <w:b/>
                          <w:bCs/>
                          <w:lang w:val="fr-FR"/>
                        </w:rPr>
                        <w:t xml:space="preserve"> OEV </w:t>
                      </w:r>
                      <w:r w:rsidR="000F424A" w:rsidRPr="00A07CA0">
                        <w:rPr>
                          <w:lang w:val="fr-FR"/>
                        </w:rPr>
                        <w:t>et familles ont reçu des conseils nutritionnels</w:t>
                      </w:r>
                    </w:p>
                    <w:p w14:paraId="61A9AC99" w14:textId="15391DBC" w:rsidR="000F424A" w:rsidRPr="00EA13DC" w:rsidRDefault="00AC6265" w:rsidP="000F424A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20</w:t>
                      </w:r>
                      <w:r w:rsidR="000F424A" w:rsidRPr="00EA13DC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fr-FR"/>
                        </w:rPr>
                        <w:t>199</w:t>
                      </w:r>
                      <w:r w:rsidR="000F424A" w:rsidRPr="00EA13DC">
                        <w:rPr>
                          <w:b/>
                          <w:bCs/>
                          <w:lang w:val="fr-FR"/>
                        </w:rPr>
                        <w:t xml:space="preserve"> OEV </w:t>
                      </w:r>
                      <w:r w:rsidR="000F424A" w:rsidRPr="00EA13DC">
                        <w:rPr>
                          <w:lang w:val="fr-FR"/>
                        </w:rPr>
                        <w:t>ont reçu des appuis pour la scolarisation et la formation professionnelle</w:t>
                      </w:r>
                    </w:p>
                    <w:p w14:paraId="454F4A8A" w14:textId="475AE1A8" w:rsidR="000F424A" w:rsidRPr="00EA13DC" w:rsidRDefault="00AC6265" w:rsidP="000F424A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7</w:t>
                      </w:r>
                      <w:r w:rsidR="000F424A" w:rsidRPr="00EA13DC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fr-FR"/>
                        </w:rPr>
                        <w:t>622</w:t>
                      </w:r>
                      <w:r w:rsidR="000F424A" w:rsidRPr="00EA13DC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0F424A" w:rsidRPr="00EA13DC">
                        <w:rPr>
                          <w:lang w:val="fr-FR"/>
                        </w:rPr>
                        <w:t xml:space="preserve">parents sensibilisés sur le droit des enfants et la déclaration des naissances </w:t>
                      </w:r>
                    </w:p>
                    <w:p w14:paraId="0DEB6BA0" w14:textId="0F8C8D40" w:rsidR="000F424A" w:rsidRPr="00EA13DC" w:rsidRDefault="001D2A01" w:rsidP="000F424A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588</w:t>
                      </w:r>
                      <w:r w:rsidR="000F424A" w:rsidRPr="00EA13DC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0F424A" w:rsidRPr="00EA13DC">
                        <w:rPr>
                          <w:lang w:val="fr-FR"/>
                        </w:rPr>
                        <w:t>extraits d’actes de naissance/jugements supplétifs élaborés</w:t>
                      </w:r>
                    </w:p>
                    <w:p w14:paraId="1B8C8449" w14:textId="3578D903" w:rsidR="000F424A" w:rsidRPr="00EA13DC" w:rsidRDefault="001D2A01" w:rsidP="000F424A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 xml:space="preserve">56 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  <w:lang w:val="fr-FR"/>
                        </w:rPr>
                        <w:t>179</w:t>
                      </w:r>
                      <w:r w:rsidR="000F424A" w:rsidRPr="00EA13DC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0F424A" w:rsidRPr="00EA13DC">
                        <w:rPr>
                          <w:lang w:val="fr-FR"/>
                        </w:rPr>
                        <w:t xml:space="preserve">OEV et membres de leurs familles ont reçu un soutien psychosocial </w:t>
                      </w:r>
                    </w:p>
                    <w:p w14:paraId="535AB9EC" w14:textId="5748CF96" w:rsidR="000F424A" w:rsidRPr="00AC6265" w:rsidRDefault="00AC6265" w:rsidP="000F424A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4</w:t>
                      </w:r>
                      <w:r w:rsidR="000F424A" w:rsidRPr="00A07CA0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fr-FR"/>
                        </w:rPr>
                        <w:t>882</w:t>
                      </w:r>
                      <w:r w:rsidR="000F424A" w:rsidRPr="00A07CA0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0F424A" w:rsidRPr="00A07CA0">
                        <w:rPr>
                          <w:lang w:val="fr-FR"/>
                        </w:rPr>
                        <w:t>enfants participant mensuellement aux activités r</w:t>
                      </w:r>
                      <w:r w:rsidR="00386360">
                        <w:rPr>
                          <w:lang w:val="fr-FR"/>
                        </w:rPr>
                        <w:t>é</w:t>
                      </w:r>
                      <w:r w:rsidR="000F424A" w:rsidRPr="00A07CA0">
                        <w:rPr>
                          <w:lang w:val="fr-FR"/>
                        </w:rPr>
                        <w:t>créatives</w:t>
                      </w:r>
                    </w:p>
                  </w:txbxContent>
                </v:textbox>
              </v:shape>
            </w:pict>
          </mc:Fallback>
        </mc:AlternateContent>
      </w:r>
    </w:p>
    <w:p w14:paraId="2BCB2520" w14:textId="0494069F" w:rsidR="000F424A" w:rsidRDefault="00066995" w:rsidP="007378FF">
      <w:pPr>
        <w:spacing w:after="160" w:line="240" w:lineRule="auto"/>
        <w:rPr>
          <w:sz w:val="16"/>
          <w:szCs w:val="16"/>
          <w:lang w:val="fr-FR"/>
        </w:rPr>
      </w:pPr>
      <w:r>
        <w:rPr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64384" behindDoc="1" locked="0" layoutInCell="1" allowOverlap="1" wp14:anchorId="0B87DC52" wp14:editId="0FBFD47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07276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26" y="21506"/>
                <wp:lineTo x="2142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C1498" w14:textId="408FE7B8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068EC824" w14:textId="22DB159C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2EA0B40B" w14:textId="7FE1B7B7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6627CEDA" w14:textId="707E7639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20377EA1" w14:textId="0672D724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0C019C84" w14:textId="5CB184FD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34DE2602" w14:textId="4D0437DA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4964DB17" w14:textId="53B9D312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3D35DC52" w14:textId="2C268330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5651FCE5" w14:textId="3960DE67" w:rsidR="000F424A" w:rsidRDefault="00A03444" w:rsidP="007378FF">
      <w:pPr>
        <w:spacing w:after="160" w:line="240" w:lineRule="auto"/>
        <w:rPr>
          <w:sz w:val="16"/>
          <w:szCs w:val="16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5408" behindDoc="1" locked="0" layoutInCell="1" allowOverlap="1" wp14:anchorId="74269F70" wp14:editId="6492BFD4">
            <wp:simplePos x="0" y="0"/>
            <wp:positionH relativeFrom="column">
              <wp:posOffset>3143237</wp:posOffset>
            </wp:positionH>
            <wp:positionV relativeFrom="paragraph">
              <wp:posOffset>105988</wp:posOffset>
            </wp:positionV>
            <wp:extent cx="3824931" cy="1658203"/>
            <wp:effectExtent l="0" t="0" r="444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58" cy="170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2DA9" w14:textId="5440E165" w:rsidR="000F424A" w:rsidRDefault="00A03444" w:rsidP="007378FF">
      <w:pPr>
        <w:spacing w:after="160" w:line="240" w:lineRule="auto"/>
        <w:rPr>
          <w:sz w:val="16"/>
          <w:szCs w:val="1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652B77" wp14:editId="2D6C0050">
                <wp:simplePos x="0" y="0"/>
                <wp:positionH relativeFrom="margin">
                  <wp:posOffset>-79375</wp:posOffset>
                </wp:positionH>
                <wp:positionV relativeFrom="paragraph">
                  <wp:posOffset>220392</wp:posOffset>
                </wp:positionV>
                <wp:extent cx="3095625" cy="1317009"/>
                <wp:effectExtent l="0" t="0" r="28575" b="165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17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658FE" w14:textId="4E45FE71" w:rsidR="00AA79BD" w:rsidRPr="00EA13DC" w:rsidRDefault="00AA79BD" w:rsidP="00AA79BD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ind w:left="357" w:hanging="357"/>
                              <w:rPr>
                                <w:lang w:val="fr-FR"/>
                              </w:rPr>
                            </w:pPr>
                            <w:r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17 CACE </w:t>
                            </w:r>
                            <w:r w:rsidRPr="00EA13DC">
                              <w:rPr>
                                <w:lang w:val="fr-FR"/>
                              </w:rPr>
                              <w:t xml:space="preserve">suivis avec </w:t>
                            </w:r>
                            <w:r w:rsidR="007D3456" w:rsidRPr="007D3456">
                              <w:rPr>
                                <w:b/>
                                <w:lang w:val="fr-FR"/>
                              </w:rPr>
                              <w:t>1 082</w:t>
                            </w:r>
                            <w:r w:rsidRPr="00EA13DC">
                              <w:rPr>
                                <w:lang w:val="fr-FR"/>
                              </w:rPr>
                              <w:t xml:space="preserve"> enfants</w:t>
                            </w:r>
                            <w:r w:rsidR="00386360">
                              <w:rPr>
                                <w:lang w:val="fr-FR"/>
                              </w:rPr>
                              <w:t xml:space="preserve"> (</w:t>
                            </w:r>
                            <w:r w:rsidR="007D3456" w:rsidRPr="007D3456">
                              <w:rPr>
                                <w:b/>
                                <w:lang w:val="fr-FR"/>
                              </w:rPr>
                              <w:t>565</w:t>
                            </w:r>
                            <w:r w:rsidR="00386360" w:rsidRPr="007D3456">
                              <w:rPr>
                                <w:b/>
                                <w:lang w:val="fr-FR"/>
                              </w:rPr>
                              <w:t>F</w:t>
                            </w:r>
                            <w:r w:rsidR="00394746" w:rsidRPr="007D3456">
                              <w:rPr>
                                <w:b/>
                                <w:lang w:val="fr-FR"/>
                              </w:rPr>
                              <w:t xml:space="preserve">, </w:t>
                            </w:r>
                            <w:r w:rsidR="007D3456" w:rsidRPr="007D3456">
                              <w:rPr>
                                <w:b/>
                                <w:lang w:val="fr-FR"/>
                              </w:rPr>
                              <w:t>498</w:t>
                            </w:r>
                            <w:r w:rsidR="00394746" w:rsidRPr="007D3456">
                              <w:rPr>
                                <w:b/>
                                <w:lang w:val="fr-FR"/>
                              </w:rPr>
                              <w:t>G</w:t>
                            </w:r>
                            <w:r w:rsidR="00386360">
                              <w:rPr>
                                <w:lang w:val="fr-FR"/>
                              </w:rPr>
                              <w:t>)</w:t>
                            </w:r>
                          </w:p>
                          <w:p w14:paraId="6E50FAC3" w14:textId="77777777" w:rsidR="00AA79BD" w:rsidRPr="00EA13DC" w:rsidRDefault="00AA79BD" w:rsidP="00AA79BD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ind w:left="357" w:hanging="357"/>
                              <w:rPr>
                                <w:lang w:val="fr-FR"/>
                              </w:rPr>
                            </w:pPr>
                            <w:r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16/17 CACE </w:t>
                            </w:r>
                            <w:r w:rsidRPr="00EA13DC">
                              <w:rPr>
                                <w:lang w:val="fr-FR"/>
                              </w:rPr>
                              <w:t>ont au moins un Educateur Préscolaire fonctionnaire</w:t>
                            </w:r>
                          </w:p>
                          <w:p w14:paraId="33B0F9A9" w14:textId="2AE664C1" w:rsidR="00AA79BD" w:rsidRPr="00EA13DC" w:rsidRDefault="00AA79BD" w:rsidP="00AA79BD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ind w:left="357" w:hanging="357"/>
                              <w:rPr>
                                <w:lang w:val="fr-FR"/>
                              </w:rPr>
                            </w:pPr>
                            <w:r w:rsidRPr="00EA13DC">
                              <w:rPr>
                                <w:b/>
                                <w:bCs/>
                                <w:lang w:val="fr-FR"/>
                              </w:rPr>
                              <w:t>37 volontaires</w:t>
                            </w:r>
                            <w:r w:rsidR="00394746">
                              <w:rPr>
                                <w:b/>
                                <w:bCs/>
                                <w:lang w:val="fr-FR"/>
                              </w:rPr>
                              <w:t xml:space="preserve"> (35F, 02H)</w:t>
                            </w:r>
                            <w:r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394746" w:rsidRPr="00A07CA0">
                              <w:rPr>
                                <w:bCs/>
                                <w:lang w:val="fr-FR"/>
                              </w:rPr>
                              <w:t>formés</w:t>
                            </w:r>
                            <w:r w:rsidR="00394746"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394746" w:rsidRPr="00EA13DC">
                              <w:rPr>
                                <w:lang w:val="fr-FR"/>
                              </w:rPr>
                              <w:t>sur les pratiques éducatives de la petite enfance</w:t>
                            </w:r>
                            <w:r w:rsidR="00394746">
                              <w:rPr>
                                <w:lang w:val="fr-FR"/>
                              </w:rPr>
                              <w:t xml:space="preserve">, </w:t>
                            </w:r>
                            <w:r w:rsidRPr="00EA13DC">
                              <w:rPr>
                                <w:lang w:val="fr-FR"/>
                              </w:rPr>
                              <w:t xml:space="preserve">accompagnent les Educateurs Préscolaires </w:t>
                            </w:r>
                          </w:p>
                          <w:p w14:paraId="256540C0" w14:textId="0ED1EE6E" w:rsidR="00AA79BD" w:rsidRPr="00EA13DC" w:rsidRDefault="007D3456" w:rsidP="00AA79BD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ind w:left="357" w:hanging="357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922</w:t>
                            </w:r>
                            <w:r w:rsidR="00AA79BD" w:rsidRPr="00EA13DC">
                              <w:rPr>
                                <w:b/>
                                <w:bCs/>
                                <w:lang w:val="fr-FR"/>
                              </w:rPr>
                              <w:t xml:space="preserve"> parents </w:t>
                            </w:r>
                            <w:r w:rsidR="00AA79BD" w:rsidRPr="00EA13DC">
                              <w:rPr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b/>
                                <w:lang w:val="fr-FR"/>
                              </w:rPr>
                              <w:t>584</w:t>
                            </w:r>
                            <w:r w:rsidR="00AA79BD" w:rsidRPr="007D3456">
                              <w:rPr>
                                <w:b/>
                                <w:lang w:val="fr-FR"/>
                              </w:rPr>
                              <w:t xml:space="preserve"> femmes, </w:t>
                            </w:r>
                            <w:r>
                              <w:rPr>
                                <w:b/>
                                <w:lang w:val="fr-FR"/>
                              </w:rPr>
                              <w:t>338</w:t>
                            </w:r>
                            <w:r w:rsidR="00AA79BD" w:rsidRPr="007D3456">
                              <w:rPr>
                                <w:b/>
                                <w:lang w:val="fr-FR"/>
                              </w:rPr>
                              <w:t xml:space="preserve"> hommes</w:t>
                            </w:r>
                            <w:r w:rsidR="00AA79BD" w:rsidRPr="00EA13DC">
                              <w:rPr>
                                <w:lang w:val="fr-FR"/>
                              </w:rPr>
                              <w:t xml:space="preserve">) ont participé aux réunions d’éducation parentale </w:t>
                            </w:r>
                          </w:p>
                          <w:p w14:paraId="3871C5AA" w14:textId="77777777" w:rsidR="00AA79BD" w:rsidRDefault="00AA79BD" w:rsidP="00AA79BD">
                            <w:p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</w:p>
                          <w:p w14:paraId="7FB8E245" w14:textId="77777777" w:rsidR="00AA79BD" w:rsidRPr="00A07CA0" w:rsidRDefault="00AA79BD" w:rsidP="00AA79B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652B77" id="Zone de texte 12" o:spid="_x0000_s1028" type="#_x0000_t202" style="position:absolute;margin-left:-6.25pt;margin-top:17.35pt;width:243.75pt;height:103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" fillcolor="white [3201]" strokeweight=".5pt">
                <v:textbox>
                  <w:txbxContent>
                    <w:p w14:paraId="62C658FE" w14:textId="4E45FE71" w:rsidR="00AA79BD" w:rsidRPr="00EA13DC" w:rsidRDefault="00AA79BD" w:rsidP="00AA79BD">
                      <w:pPr>
                        <w:numPr>
                          <w:ilvl w:val="0"/>
                          <w:numId w:val="25"/>
                        </w:numPr>
                        <w:tabs>
                          <w:tab w:val="num" w:pos="720"/>
                        </w:tabs>
                        <w:spacing w:after="0" w:line="240" w:lineRule="auto"/>
                        <w:ind w:left="357" w:hanging="357"/>
                        <w:rPr>
                          <w:lang w:val="fr-FR"/>
                        </w:rPr>
                      </w:pPr>
                      <w:r w:rsidRPr="00EA13DC">
                        <w:rPr>
                          <w:b/>
                          <w:bCs/>
                          <w:lang w:val="fr-FR"/>
                        </w:rPr>
                        <w:t xml:space="preserve">17 CACE </w:t>
                      </w:r>
                      <w:r w:rsidRPr="00EA13DC">
                        <w:rPr>
                          <w:lang w:val="fr-FR"/>
                        </w:rPr>
                        <w:t xml:space="preserve">suivis avec </w:t>
                      </w:r>
                      <w:r w:rsidR="007D3456" w:rsidRPr="007D3456">
                        <w:rPr>
                          <w:b/>
                          <w:lang w:val="fr-FR"/>
                        </w:rPr>
                        <w:t>1 082</w:t>
                      </w:r>
                      <w:r w:rsidRPr="00EA13DC">
                        <w:rPr>
                          <w:lang w:val="fr-FR"/>
                        </w:rPr>
                        <w:t xml:space="preserve"> enfants</w:t>
                      </w:r>
                      <w:r w:rsidR="00386360">
                        <w:rPr>
                          <w:lang w:val="fr-FR"/>
                        </w:rPr>
                        <w:t xml:space="preserve"> (</w:t>
                      </w:r>
                      <w:r w:rsidR="007D3456" w:rsidRPr="007D3456">
                        <w:rPr>
                          <w:b/>
                          <w:lang w:val="fr-FR"/>
                        </w:rPr>
                        <w:t>565</w:t>
                      </w:r>
                      <w:r w:rsidR="00386360" w:rsidRPr="007D3456">
                        <w:rPr>
                          <w:b/>
                          <w:lang w:val="fr-FR"/>
                        </w:rPr>
                        <w:t>F</w:t>
                      </w:r>
                      <w:r w:rsidR="00394746" w:rsidRPr="007D3456">
                        <w:rPr>
                          <w:b/>
                          <w:lang w:val="fr-FR"/>
                        </w:rPr>
                        <w:t xml:space="preserve">, </w:t>
                      </w:r>
                      <w:r w:rsidR="007D3456" w:rsidRPr="007D3456">
                        <w:rPr>
                          <w:b/>
                          <w:lang w:val="fr-FR"/>
                        </w:rPr>
                        <w:t>498</w:t>
                      </w:r>
                      <w:r w:rsidR="00394746" w:rsidRPr="007D3456">
                        <w:rPr>
                          <w:b/>
                          <w:lang w:val="fr-FR"/>
                        </w:rPr>
                        <w:t>G</w:t>
                      </w:r>
                      <w:r w:rsidR="00386360">
                        <w:rPr>
                          <w:lang w:val="fr-FR"/>
                        </w:rPr>
                        <w:t>)</w:t>
                      </w:r>
                    </w:p>
                    <w:p w14:paraId="6E50FAC3" w14:textId="77777777" w:rsidR="00AA79BD" w:rsidRPr="00EA13DC" w:rsidRDefault="00AA79BD" w:rsidP="00AA79BD">
                      <w:pPr>
                        <w:numPr>
                          <w:ilvl w:val="0"/>
                          <w:numId w:val="25"/>
                        </w:numPr>
                        <w:tabs>
                          <w:tab w:val="num" w:pos="720"/>
                        </w:tabs>
                        <w:spacing w:after="0" w:line="240" w:lineRule="auto"/>
                        <w:ind w:left="357" w:hanging="357"/>
                        <w:rPr>
                          <w:lang w:val="fr-FR"/>
                        </w:rPr>
                      </w:pPr>
                      <w:r w:rsidRPr="00EA13DC">
                        <w:rPr>
                          <w:b/>
                          <w:bCs/>
                          <w:lang w:val="fr-FR"/>
                        </w:rPr>
                        <w:t xml:space="preserve">16/17 CACE </w:t>
                      </w:r>
                      <w:r w:rsidRPr="00EA13DC">
                        <w:rPr>
                          <w:lang w:val="fr-FR"/>
                        </w:rPr>
                        <w:t>ont au moins un Educateur Préscolaire fonctionnaire</w:t>
                      </w:r>
                    </w:p>
                    <w:p w14:paraId="33B0F9A9" w14:textId="2AE664C1" w:rsidR="00AA79BD" w:rsidRPr="00EA13DC" w:rsidRDefault="00AA79BD" w:rsidP="00AA79BD">
                      <w:pPr>
                        <w:numPr>
                          <w:ilvl w:val="0"/>
                          <w:numId w:val="25"/>
                        </w:numPr>
                        <w:tabs>
                          <w:tab w:val="num" w:pos="720"/>
                        </w:tabs>
                        <w:spacing w:after="0" w:line="240" w:lineRule="auto"/>
                        <w:ind w:left="357" w:hanging="357"/>
                        <w:rPr>
                          <w:lang w:val="fr-FR"/>
                        </w:rPr>
                      </w:pPr>
                      <w:r w:rsidRPr="00EA13DC">
                        <w:rPr>
                          <w:b/>
                          <w:bCs/>
                          <w:lang w:val="fr-FR"/>
                        </w:rPr>
                        <w:t>37 volontaires</w:t>
                      </w:r>
                      <w:r w:rsidR="00394746">
                        <w:rPr>
                          <w:b/>
                          <w:bCs/>
                          <w:lang w:val="fr-FR"/>
                        </w:rPr>
                        <w:t xml:space="preserve"> (35F, 02H)</w:t>
                      </w:r>
                      <w:r w:rsidRPr="00EA13DC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394746" w:rsidRPr="00A07CA0">
                        <w:rPr>
                          <w:bCs/>
                          <w:lang w:val="fr-FR"/>
                        </w:rPr>
                        <w:t>formés</w:t>
                      </w:r>
                      <w:r w:rsidR="00394746" w:rsidRPr="00EA13DC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394746" w:rsidRPr="00EA13DC">
                        <w:rPr>
                          <w:lang w:val="fr-FR"/>
                        </w:rPr>
                        <w:t>sur les pratiques éducatives de la petite enfance</w:t>
                      </w:r>
                      <w:r w:rsidR="00394746">
                        <w:rPr>
                          <w:lang w:val="fr-FR"/>
                        </w:rPr>
                        <w:t xml:space="preserve">, </w:t>
                      </w:r>
                      <w:r w:rsidRPr="00EA13DC">
                        <w:rPr>
                          <w:lang w:val="fr-FR"/>
                        </w:rPr>
                        <w:t xml:space="preserve">accompagnent les Educateurs Préscolaires </w:t>
                      </w:r>
                    </w:p>
                    <w:p w14:paraId="256540C0" w14:textId="0ED1EE6E" w:rsidR="00AA79BD" w:rsidRPr="00EA13DC" w:rsidRDefault="007D3456" w:rsidP="00AA79BD">
                      <w:pPr>
                        <w:numPr>
                          <w:ilvl w:val="0"/>
                          <w:numId w:val="25"/>
                        </w:numPr>
                        <w:tabs>
                          <w:tab w:val="num" w:pos="720"/>
                        </w:tabs>
                        <w:spacing w:after="0" w:line="240" w:lineRule="auto"/>
                        <w:ind w:left="357" w:hanging="357"/>
                        <w:rPr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922</w:t>
                      </w:r>
                      <w:r w:rsidR="00AA79BD" w:rsidRPr="00EA13DC">
                        <w:rPr>
                          <w:b/>
                          <w:bCs/>
                          <w:lang w:val="fr-FR"/>
                        </w:rPr>
                        <w:t xml:space="preserve"> parents </w:t>
                      </w:r>
                      <w:r w:rsidR="00AA79BD" w:rsidRPr="00EA13DC">
                        <w:rPr>
                          <w:lang w:val="fr-FR"/>
                        </w:rPr>
                        <w:t>(</w:t>
                      </w:r>
                      <w:r>
                        <w:rPr>
                          <w:b/>
                          <w:lang w:val="fr-FR"/>
                        </w:rPr>
                        <w:t>584</w:t>
                      </w:r>
                      <w:r w:rsidR="00AA79BD" w:rsidRPr="007D3456">
                        <w:rPr>
                          <w:b/>
                          <w:lang w:val="fr-FR"/>
                        </w:rPr>
                        <w:t xml:space="preserve"> femmes, </w:t>
                      </w:r>
                      <w:r>
                        <w:rPr>
                          <w:b/>
                          <w:lang w:val="fr-FR"/>
                        </w:rPr>
                        <w:t>338</w:t>
                      </w:r>
                      <w:bookmarkStart w:id="1" w:name="_GoBack"/>
                      <w:bookmarkEnd w:id="1"/>
                      <w:r w:rsidR="00AA79BD" w:rsidRPr="007D3456">
                        <w:rPr>
                          <w:b/>
                          <w:lang w:val="fr-FR"/>
                        </w:rPr>
                        <w:t xml:space="preserve"> hommes</w:t>
                      </w:r>
                      <w:r w:rsidR="00AA79BD" w:rsidRPr="00EA13DC">
                        <w:rPr>
                          <w:lang w:val="fr-FR"/>
                        </w:rPr>
                        <w:t xml:space="preserve">) ont participé aux réunions d’éducation parentale </w:t>
                      </w:r>
                    </w:p>
                    <w:p w14:paraId="3871C5AA" w14:textId="77777777" w:rsidR="00AA79BD" w:rsidRDefault="00AA79BD" w:rsidP="00AA79BD">
                      <w:pPr>
                        <w:spacing w:after="0" w:line="240" w:lineRule="auto"/>
                        <w:rPr>
                          <w:lang w:val="fr-FR"/>
                        </w:rPr>
                      </w:pPr>
                    </w:p>
                    <w:p w14:paraId="7FB8E245" w14:textId="77777777" w:rsidR="00AA79BD" w:rsidRPr="00A07CA0" w:rsidRDefault="00AA79BD" w:rsidP="00AA79B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E8B2E" w14:textId="507D66DC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22BE34EF" w14:textId="77777777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76018AC4" w14:textId="0F4F99F0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34356828" w14:textId="77777777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7FE9902F" w14:textId="77777777" w:rsidR="000F424A" w:rsidRDefault="000F424A" w:rsidP="007378FF">
      <w:pPr>
        <w:spacing w:after="160" w:line="240" w:lineRule="auto"/>
        <w:rPr>
          <w:sz w:val="16"/>
          <w:szCs w:val="16"/>
          <w:lang w:val="fr-FR"/>
        </w:rPr>
      </w:pPr>
    </w:p>
    <w:p w14:paraId="58161837" w14:textId="77777777" w:rsidR="00A03444" w:rsidRDefault="00A03444" w:rsidP="007378FF">
      <w:pPr>
        <w:spacing w:after="160" w:line="240" w:lineRule="auto"/>
        <w:rPr>
          <w:sz w:val="16"/>
          <w:szCs w:val="16"/>
          <w:lang w:val="fr-FR"/>
        </w:rPr>
      </w:pPr>
    </w:p>
    <w:p w14:paraId="74649C0E" w14:textId="77777777" w:rsidR="00A03444" w:rsidRDefault="00A03444" w:rsidP="007378FF">
      <w:pPr>
        <w:spacing w:after="160" w:line="240" w:lineRule="auto"/>
        <w:rPr>
          <w:sz w:val="16"/>
          <w:szCs w:val="16"/>
          <w:lang w:val="fr-FR"/>
        </w:rPr>
      </w:pPr>
    </w:p>
    <w:p w14:paraId="235BBDDA" w14:textId="62ABD058" w:rsidR="00C24FAD" w:rsidRPr="007378FF" w:rsidRDefault="00C24FAD" w:rsidP="007378FF">
      <w:pPr>
        <w:spacing w:after="160" w:line="240" w:lineRule="auto"/>
        <w:rPr>
          <w:sz w:val="16"/>
          <w:szCs w:val="16"/>
          <w:lang w:val="fr-FR"/>
        </w:rPr>
      </w:pPr>
      <w:r w:rsidRPr="00C24FAD">
        <w:rPr>
          <w:sz w:val="16"/>
          <w:szCs w:val="16"/>
          <w:lang w:val="fr-FR"/>
        </w:rPr>
        <w:t>Ceci a été rendu possible grâce à la généreuse contribution du peuple américain à travers l'USAID. Le contenu est la responsabilité de Save the Children et ne reflète pas nécessairement le</w:t>
      </w:r>
      <w:r w:rsidR="007378FF">
        <w:rPr>
          <w:sz w:val="16"/>
          <w:szCs w:val="16"/>
          <w:lang w:val="fr-FR"/>
        </w:rPr>
        <w:t>s vues du gouvernement américain.</w:t>
      </w:r>
    </w:p>
    <w:sectPr w:rsidR="00C24FAD" w:rsidRPr="007378FF" w:rsidSect="00685053">
      <w:headerReference w:type="first" r:id="rId13"/>
      <w:footerReference w:type="first" r:id="rId14"/>
      <w:type w:val="continuous"/>
      <w:pgSz w:w="12240" w:h="15840" w:code="1"/>
      <w:pgMar w:top="2520" w:right="706" w:bottom="850" w:left="706" w:header="562" w:footer="504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E3E16" w14:textId="77777777" w:rsidR="001F1040" w:rsidRDefault="001F1040" w:rsidP="00C702C7">
      <w:pPr>
        <w:spacing w:after="0" w:line="240" w:lineRule="auto"/>
      </w:pPr>
      <w:r>
        <w:separator/>
      </w:r>
    </w:p>
    <w:p w14:paraId="33E08A90" w14:textId="77777777" w:rsidR="001F1040" w:rsidRDefault="001F1040"/>
  </w:endnote>
  <w:endnote w:type="continuationSeparator" w:id="0">
    <w:p w14:paraId="0AE310A9" w14:textId="77777777" w:rsidR="001F1040" w:rsidRDefault="001F1040" w:rsidP="00C702C7">
      <w:pPr>
        <w:spacing w:after="0" w:line="240" w:lineRule="auto"/>
      </w:pPr>
      <w:r>
        <w:continuationSeparator/>
      </w:r>
    </w:p>
    <w:p w14:paraId="4402E4BB" w14:textId="77777777" w:rsidR="001F1040" w:rsidRDefault="001F10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Infant Std">
    <w:altName w:val="Gill Sans M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Trade Gothic LT Com Cn">
    <w:altName w:val="Franklin Gothic Demi Cond"/>
    <w:charset w:val="00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65A54" w14:textId="0A52D504" w:rsidR="00C24FAD" w:rsidRPr="00430740" w:rsidRDefault="006442B7" w:rsidP="006442B7">
    <w:pPr>
      <w:pStyle w:val="Pieddepage"/>
      <w:tabs>
        <w:tab w:val="left" w:pos="2910"/>
        <w:tab w:val="left" w:pos="5560"/>
        <w:tab w:val="right" w:pos="10828"/>
      </w:tabs>
      <w:rPr>
        <w:sz w:val="18"/>
        <w:szCs w:val="18"/>
      </w:rPr>
    </w:pPr>
    <w:r>
      <w:rPr>
        <w:noProof/>
        <w:lang w:val="fr-FR" w:eastAsia="fr-FR"/>
      </w:rPr>
      <w:drawing>
        <wp:inline distT="0" distB="0" distL="0" distR="0" wp14:anchorId="545D7DA2" wp14:editId="2B4C6716">
          <wp:extent cx="243348" cy="290195"/>
          <wp:effectExtent l="0" t="0" r="4445" b="0"/>
          <wp:docPr id="3080" name="Espace réservé du contenu 4" descr="C:\Users\Ritas\Pictures\logo IRC.gi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" name="Espace réservé du contenu 4" descr="C:\Users\Ritas\Pictures\logo IRC.gi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48" cy="2901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236901">
      <w:rPr>
        <w:sz w:val="18"/>
        <w:szCs w:val="18"/>
      </w:rPr>
      <w:tab/>
    </w:r>
    <w:r>
      <w:rPr>
        <w:sz w:val="18"/>
        <w:szCs w:val="18"/>
      </w:rPr>
      <w:t xml:space="preserve">                    </w:t>
    </w:r>
    <w:r>
      <w:rPr>
        <w:noProof/>
        <w:lang w:val="fr-FR" w:eastAsia="fr-FR"/>
      </w:rPr>
      <w:drawing>
        <wp:inline distT="0" distB="0" distL="0" distR="0" wp14:anchorId="16B17983" wp14:editId="5E7C49E9">
          <wp:extent cx="1083310" cy="309845"/>
          <wp:effectExtent l="0" t="0" r="2540" b="0"/>
          <wp:docPr id="2" name="Image 3" descr="C:\Users\JudithG.SCCI\AppData\Local\Microsoft\Windows\Temporary Internet Files\Content.Word\Palladim Logo - Black Text-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3" descr="C:\Users\JudithG.SCCI\AppData\Local\Microsoft\Windows\Temporary Internet Files\Content.Word\Palladim Logo - Black Text-JPEG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97" b="19154"/>
                  <a:stretch/>
                </pic:blipFill>
                <pic:spPr bwMode="auto">
                  <a:xfrm>
                    <a:off x="0" y="0"/>
                    <a:ext cx="1328445" cy="379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6901">
      <w:rPr>
        <w:sz w:val="18"/>
        <w:szCs w:val="18"/>
      </w:rPr>
      <w:tab/>
    </w:r>
    <w:r>
      <w:rPr>
        <w:sz w:val="18"/>
        <w:szCs w:val="18"/>
      </w:rPr>
      <w:t xml:space="preserve">                               </w:t>
    </w:r>
    <w:r>
      <w:rPr>
        <w:sz w:val="18"/>
        <w:szCs w:val="18"/>
      </w:rPr>
      <w:tab/>
    </w:r>
    <w:r w:rsidR="00B07CD5">
      <w:rPr>
        <w:noProof/>
        <w:lang w:val="fr-FR" w:eastAsia="fr-FR"/>
      </w:rPr>
      <w:drawing>
        <wp:inline distT="0" distB="0" distL="0" distR="0" wp14:anchorId="661169C5" wp14:editId="13531DD3">
          <wp:extent cx="491603" cy="284480"/>
          <wp:effectExtent l="0" t="0" r="3810" b="1270"/>
          <wp:docPr id="3" name="Image 14" descr="jhpiego_Digit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 descr="jhpiego_Digital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603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0968D" w14:textId="77777777" w:rsidR="001F1040" w:rsidRDefault="001F1040" w:rsidP="00C702C7">
      <w:pPr>
        <w:spacing w:after="0" w:line="240" w:lineRule="auto"/>
      </w:pPr>
      <w:r>
        <w:separator/>
      </w:r>
    </w:p>
    <w:p w14:paraId="11FC61B0" w14:textId="77777777" w:rsidR="001F1040" w:rsidRDefault="001F1040"/>
  </w:footnote>
  <w:footnote w:type="continuationSeparator" w:id="0">
    <w:p w14:paraId="178F5C8D" w14:textId="77777777" w:rsidR="001F1040" w:rsidRDefault="001F1040" w:rsidP="00C702C7">
      <w:pPr>
        <w:spacing w:after="0" w:line="240" w:lineRule="auto"/>
      </w:pPr>
      <w:r>
        <w:continuationSeparator/>
      </w:r>
    </w:p>
    <w:p w14:paraId="71DE59A6" w14:textId="77777777" w:rsidR="001F1040" w:rsidRDefault="001F104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1EC60" w14:textId="4AB3370C" w:rsidR="00FD6D87" w:rsidRPr="00A07CA0" w:rsidRDefault="006442B7" w:rsidP="006442B7">
    <w:pPr>
      <w:pStyle w:val="DocumentTitle0"/>
      <w:spacing w:before="0" w:after="0" w:line="240" w:lineRule="auto"/>
      <w:jc w:val="center"/>
      <w:rPr>
        <w:sz w:val="48"/>
        <w:szCs w:val="48"/>
        <w:lang w:val="fr-FR"/>
      </w:rPr>
    </w:pPr>
    <w:r w:rsidRPr="009C2257">
      <w:rPr>
        <w:noProof/>
        <w:sz w:val="18"/>
        <w:szCs w:val="18"/>
        <w:lang w:val="fr-FR" w:eastAsia="fr-FR"/>
      </w:rPr>
      <w:drawing>
        <wp:anchor distT="0" distB="0" distL="114300" distR="114300" simplePos="0" relativeHeight="251659264" behindDoc="0" locked="0" layoutInCell="1" allowOverlap="1" wp14:anchorId="5BE340E6" wp14:editId="1BE848D1">
          <wp:simplePos x="0" y="0"/>
          <wp:positionH relativeFrom="margin">
            <wp:posOffset>0</wp:posOffset>
          </wp:positionH>
          <wp:positionV relativeFrom="paragraph">
            <wp:posOffset>652476</wp:posOffset>
          </wp:positionV>
          <wp:extent cx="1026795" cy="885825"/>
          <wp:effectExtent l="0" t="0" r="1905" b="9525"/>
          <wp:wrapNone/>
          <wp:docPr id="16" name="Picture 9" descr="C:\Users\cornelia\Desktop\Save the children Zambia 2013\USAID\USAID Vertical Logo RGB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9" descr="C:\Users\cornelia\Desktop\Save the children Zambia 2013\USAID\USAID Vertical Logo RGB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901" w:rsidRPr="006C66C1">
      <w:rPr>
        <w:rFonts w:ascii="Gill Sans" w:hAnsi="Gill Sans" w:cs="Gill Sans"/>
        <w:b/>
        <w:noProof/>
        <w:sz w:val="60"/>
        <w:szCs w:val="60"/>
        <w:lang w:val="fr-FR" w:eastAsia="fr-FR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621DB8B3" wp14:editId="331FFAF8">
              <wp:simplePos x="0" y="0"/>
              <wp:positionH relativeFrom="page">
                <wp:posOffset>155643</wp:posOffset>
              </wp:positionH>
              <wp:positionV relativeFrom="page">
                <wp:posOffset>155643</wp:posOffset>
              </wp:positionV>
              <wp:extent cx="7461504" cy="1179576"/>
              <wp:effectExtent l="0" t="0" r="6350" b="190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1504" cy="1179576"/>
                        <a:chOff x="0" y="0"/>
                        <a:chExt cx="7461107" cy="1179030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 preferRelativeResize="0">
                          <a:picLocks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1107" cy="1179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7079" y="893135"/>
                          <a:ext cx="6659880" cy="679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20541F8D" id="Group 6" o:spid="_x0000_s1026" style="position:absolute;margin-left:12.25pt;margin-top:12.25pt;width:587.5pt;height:92.9pt;z-index:-251660800;mso-position-horizontal-relative:page;mso-position-vertical-relative:page;mso-width-relative:margin;mso-height-relative:margin" coordsize="74611,1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width:74611;height:117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">
                <v:imagedata r:id="rId4" o:title=""/>
                <v:path arrowok="t"/>
                <o:lock v:ext="edit" aspectratio="f"/>
              </v:shape>
              <v:shape id="Picture 15" o:spid="_x0000_s1028" type="#_x0000_t75" style="position:absolute;left:2870;top:8931;width:66599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">
                <v:imagedata r:id="rId5" o:title=""/>
                <v:path arrowok="t"/>
              </v:shape>
              <w10:wrap anchorx="page" anchory="page"/>
            </v:group>
          </w:pict>
        </mc:Fallback>
      </mc:AlternateContent>
    </w:r>
    <w:r w:rsidR="00685053" w:rsidRPr="00A07CA0">
      <w:rPr>
        <w:sz w:val="72"/>
        <w:szCs w:val="72"/>
        <w:lang w:val="fr-FR"/>
      </w:rPr>
      <w:t xml:space="preserve"> </w:t>
    </w:r>
    <w:r w:rsidRPr="00A07CA0">
      <w:rPr>
        <w:sz w:val="48"/>
        <w:szCs w:val="48"/>
        <w:lang w:val="fr-FR"/>
      </w:rPr>
      <w:t>Re</w:t>
    </w:r>
    <w:r w:rsidR="00066995" w:rsidRPr="00A07CA0">
      <w:rPr>
        <w:sz w:val="48"/>
        <w:szCs w:val="48"/>
        <w:lang w:val="fr-FR"/>
      </w:rPr>
      <w:t>S</w:t>
    </w:r>
    <w:r w:rsidRPr="00A07CA0">
      <w:rPr>
        <w:sz w:val="48"/>
        <w:szCs w:val="48"/>
        <w:lang w:val="fr-FR"/>
      </w:rPr>
      <w:t xml:space="preserve">sources </w:t>
    </w:r>
    <w:r w:rsidR="00066995" w:rsidRPr="00A07CA0">
      <w:rPr>
        <w:sz w:val="48"/>
        <w:szCs w:val="48"/>
        <w:lang w:val="fr-FR"/>
      </w:rPr>
      <w:t xml:space="preserve">POUR L’ELIMINATION DE LA VULNERABILITE DES ENFANTS </w:t>
    </w:r>
    <w:r w:rsidRPr="00A07CA0">
      <w:rPr>
        <w:sz w:val="48"/>
        <w:szCs w:val="48"/>
        <w:lang w:val="fr-FR"/>
      </w:rPr>
      <w:t>(REVE)</w:t>
    </w:r>
    <w:r w:rsidR="00386360">
      <w:rPr>
        <w:sz w:val="48"/>
        <w:szCs w:val="48"/>
        <w:lang w:val="fr-FR"/>
      </w:rPr>
      <w:t xml:space="preserve"> </w:t>
    </w:r>
    <w:r w:rsidR="00386360" w:rsidRPr="00A07CA0">
      <w:rPr>
        <w:sz w:val="48"/>
        <w:szCs w:val="48"/>
        <w:lang w:val="fr-FR"/>
      </w:rPr>
      <w:t>:</w:t>
    </w:r>
    <w:r w:rsidR="00386360">
      <w:rPr>
        <w:sz w:val="48"/>
        <w:szCs w:val="48"/>
        <w:lang w:val="fr-FR"/>
      </w:rPr>
      <w:t xml:space="preserve"> Soins et Soutien</w:t>
    </w:r>
  </w:p>
  <w:p w14:paraId="3A553A8B" w14:textId="2E36B11A" w:rsidR="006442B7" w:rsidRPr="006442B7" w:rsidRDefault="00172DDF" w:rsidP="006442B7">
    <w:pPr>
      <w:pStyle w:val="DocumentTitle0"/>
      <w:spacing w:before="0" w:after="0" w:line="240" w:lineRule="auto"/>
      <w:rPr>
        <w:sz w:val="48"/>
        <w:szCs w:val="48"/>
      </w:rPr>
    </w:pPr>
    <w:r w:rsidRPr="00B539F1">
      <w:rPr>
        <w:rFonts w:ascii="Gill Sans MT" w:hAnsi="Gill Sans MT"/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1719D9F3" wp14:editId="19B591AB">
          <wp:simplePos x="0" y="0"/>
          <wp:positionH relativeFrom="margin">
            <wp:posOffset>4543425</wp:posOffset>
          </wp:positionH>
          <wp:positionV relativeFrom="paragraph">
            <wp:posOffset>65864</wp:posOffset>
          </wp:positionV>
          <wp:extent cx="2174240" cy="561340"/>
          <wp:effectExtent l="0" t="0" r="0" b="0"/>
          <wp:wrapSquare wrapText="bothSides"/>
          <wp:docPr id="8" name="Image 8" descr="logo princi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ogo principa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561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42B7" w:rsidRPr="00A07CA0">
      <w:rPr>
        <w:sz w:val="48"/>
        <w:szCs w:val="48"/>
        <w:lang w:val="fr-FR"/>
      </w:rPr>
      <w:tab/>
    </w:r>
    <w:r w:rsidR="006442B7" w:rsidRPr="00A07CA0">
      <w:rPr>
        <w:sz w:val="48"/>
        <w:szCs w:val="48"/>
        <w:lang w:val="fr-FR"/>
      </w:rPr>
      <w:tab/>
    </w:r>
    <w:r w:rsidR="006442B7">
      <w:rPr>
        <w:noProof/>
        <w:lang w:val="fr-FR" w:eastAsia="fr-FR"/>
      </w:rPr>
      <w:drawing>
        <wp:inline distT="0" distB="0" distL="0" distR="0" wp14:anchorId="45DC28FD" wp14:editId="2A1D538B">
          <wp:extent cx="1173597" cy="702006"/>
          <wp:effectExtent l="0" t="0" r="7620" b="3175"/>
          <wp:docPr id="1" name="Image 5" descr="Les gouvernements américains et ivoiriens contre le SIDA. crédit photo: logo Pepfar">
            <a:hlinkClick xmlns:a="http://schemas.openxmlformats.org/drawingml/2006/main" r:id="rId7" tooltip="&quot;Logo PEPFAR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8" name="Image 5" descr="Les gouvernements américains et ivoiriens contre le SIDA. crédit photo: logo Pepfar">
                    <a:hlinkClick r:id="rId7" tooltip="&quot;Logo PEPFAR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187" cy="7059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6442B7">
      <w:rPr>
        <w:sz w:val="48"/>
        <w:szCs w:val="48"/>
      </w:rPr>
      <w:tab/>
    </w:r>
    <w:r w:rsidR="006442B7">
      <w:rPr>
        <w:sz w:val="48"/>
        <w:szCs w:val="48"/>
      </w:rPr>
      <w:tab/>
    </w:r>
    <w:r w:rsidR="006442B7">
      <w:rPr>
        <w:sz w:val="48"/>
        <w:szCs w:val="48"/>
      </w:rPr>
      <w:tab/>
    </w:r>
    <w:r w:rsidR="006442B7">
      <w:rPr>
        <w:sz w:val="48"/>
        <w:szCs w:val="48"/>
      </w:rPr>
      <w:tab/>
    </w:r>
    <w:r w:rsidR="006442B7">
      <w:rPr>
        <w:sz w:val="48"/>
        <w:szCs w:val="48"/>
      </w:rPr>
      <w:tab/>
    </w:r>
    <w:r w:rsidR="006442B7">
      <w:rPr>
        <w:noProof/>
        <w:sz w:val="18"/>
        <w:szCs w:val="18"/>
        <w:lang w:val="en-US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90569BCC"/>
    <w:lvl w:ilvl="0">
      <w:start w:val="1"/>
      <w:numFmt w:val="decimal"/>
      <w:lvlText w:val="%1."/>
      <w:lvlJc w:val="left"/>
      <w:pPr>
        <w:ind w:left="700" w:hanging="360"/>
      </w:pPr>
      <w:rPr>
        <w:rFonts w:hint="default"/>
        <w:b/>
        <w:i w:val="0"/>
      </w:rPr>
    </w:lvl>
  </w:abstractNum>
  <w:abstractNum w:abstractNumId="1" w15:restartNumberingAfterBreak="0">
    <w:nsid w:val="FFFFFF83"/>
    <w:multiLevelType w:val="singleLevel"/>
    <w:tmpl w:val="3FFACE26"/>
    <w:lvl w:ilvl="0">
      <w:start w:val="1"/>
      <w:numFmt w:val="bullet"/>
      <w:pStyle w:val="Listepuces2"/>
      <w:lvlText w:val=""/>
      <w:lvlJc w:val="left"/>
      <w:pPr>
        <w:ind w:left="644" w:hanging="360"/>
      </w:pPr>
      <w:rPr>
        <w:rFonts w:ascii="Symbol" w:hAnsi="Symbol" w:hint="default"/>
        <w:sz w:val="18"/>
      </w:rPr>
    </w:lvl>
  </w:abstractNum>
  <w:abstractNum w:abstractNumId="2" w15:restartNumberingAfterBreak="0">
    <w:nsid w:val="FFFFFF89"/>
    <w:multiLevelType w:val="singleLevel"/>
    <w:tmpl w:val="2FA650E8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DA291C" w:themeColor="background2"/>
      </w:rPr>
    </w:lvl>
  </w:abstractNum>
  <w:abstractNum w:abstractNumId="3" w15:restartNumberingAfterBreak="0">
    <w:nsid w:val="066209A8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BAC09FB"/>
    <w:multiLevelType w:val="hybridMultilevel"/>
    <w:tmpl w:val="033ED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02634"/>
    <w:multiLevelType w:val="hybridMultilevel"/>
    <w:tmpl w:val="8460EA48"/>
    <w:lvl w:ilvl="0" w:tplc="DD00EC40">
      <w:start w:val="1"/>
      <w:numFmt w:val="lowerLetter"/>
      <w:lvlText w:val="%1."/>
      <w:lvlJc w:val="left"/>
      <w:pPr>
        <w:ind w:left="720" w:hanging="360"/>
      </w:pPr>
    </w:lvl>
    <w:lvl w:ilvl="1" w:tplc="09BEFB5C" w:tentative="1">
      <w:start w:val="1"/>
      <w:numFmt w:val="lowerLetter"/>
      <w:lvlText w:val="%2."/>
      <w:lvlJc w:val="left"/>
      <w:pPr>
        <w:ind w:left="1440" w:hanging="360"/>
      </w:pPr>
    </w:lvl>
    <w:lvl w:ilvl="2" w:tplc="8A103370" w:tentative="1">
      <w:start w:val="1"/>
      <w:numFmt w:val="lowerRoman"/>
      <w:lvlText w:val="%3."/>
      <w:lvlJc w:val="right"/>
      <w:pPr>
        <w:ind w:left="2160" w:hanging="180"/>
      </w:pPr>
    </w:lvl>
    <w:lvl w:ilvl="3" w:tplc="A12C8C3C" w:tentative="1">
      <w:start w:val="1"/>
      <w:numFmt w:val="decimal"/>
      <w:lvlText w:val="%4."/>
      <w:lvlJc w:val="left"/>
      <w:pPr>
        <w:ind w:left="2880" w:hanging="360"/>
      </w:pPr>
    </w:lvl>
    <w:lvl w:ilvl="4" w:tplc="68C85998" w:tentative="1">
      <w:start w:val="1"/>
      <w:numFmt w:val="lowerLetter"/>
      <w:lvlText w:val="%5."/>
      <w:lvlJc w:val="left"/>
      <w:pPr>
        <w:ind w:left="3600" w:hanging="360"/>
      </w:pPr>
    </w:lvl>
    <w:lvl w:ilvl="5" w:tplc="A7E821B8" w:tentative="1">
      <w:start w:val="1"/>
      <w:numFmt w:val="lowerRoman"/>
      <w:lvlText w:val="%6."/>
      <w:lvlJc w:val="right"/>
      <w:pPr>
        <w:ind w:left="4320" w:hanging="180"/>
      </w:pPr>
    </w:lvl>
    <w:lvl w:ilvl="6" w:tplc="F8BCEDD6" w:tentative="1">
      <w:start w:val="1"/>
      <w:numFmt w:val="decimal"/>
      <w:lvlText w:val="%7."/>
      <w:lvlJc w:val="left"/>
      <w:pPr>
        <w:ind w:left="5040" w:hanging="360"/>
      </w:pPr>
    </w:lvl>
    <w:lvl w:ilvl="7" w:tplc="BC8CDC58" w:tentative="1">
      <w:start w:val="1"/>
      <w:numFmt w:val="lowerLetter"/>
      <w:lvlText w:val="%8."/>
      <w:lvlJc w:val="left"/>
      <w:pPr>
        <w:ind w:left="5760" w:hanging="360"/>
      </w:pPr>
    </w:lvl>
    <w:lvl w:ilvl="8" w:tplc="B0C4C3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E7690"/>
    <w:multiLevelType w:val="multilevel"/>
    <w:tmpl w:val="2C5666E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8DF51DF"/>
    <w:multiLevelType w:val="hybridMultilevel"/>
    <w:tmpl w:val="432A1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66BD0"/>
    <w:multiLevelType w:val="multilevel"/>
    <w:tmpl w:val="15F6EE94"/>
    <w:lvl w:ilvl="0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1C54057D"/>
    <w:multiLevelType w:val="hybridMultilevel"/>
    <w:tmpl w:val="91F884A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2B395534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C706E4B"/>
    <w:multiLevelType w:val="hybridMultilevel"/>
    <w:tmpl w:val="5A62C84C"/>
    <w:lvl w:ilvl="0" w:tplc="B770B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2F2C016A" w:tentative="1">
      <w:start w:val="1"/>
      <w:numFmt w:val="lowerLetter"/>
      <w:lvlText w:val="%2."/>
      <w:lvlJc w:val="left"/>
      <w:pPr>
        <w:ind w:left="1440" w:hanging="360"/>
      </w:pPr>
    </w:lvl>
    <w:lvl w:ilvl="2" w:tplc="76C83FFE" w:tentative="1">
      <w:start w:val="1"/>
      <w:numFmt w:val="lowerRoman"/>
      <w:lvlText w:val="%3."/>
      <w:lvlJc w:val="right"/>
      <w:pPr>
        <w:ind w:left="2160" w:hanging="180"/>
      </w:pPr>
    </w:lvl>
    <w:lvl w:ilvl="3" w:tplc="4AD2CFE6" w:tentative="1">
      <w:start w:val="1"/>
      <w:numFmt w:val="decimal"/>
      <w:lvlText w:val="%4."/>
      <w:lvlJc w:val="left"/>
      <w:pPr>
        <w:ind w:left="2880" w:hanging="360"/>
      </w:pPr>
    </w:lvl>
    <w:lvl w:ilvl="4" w:tplc="62EED5F2" w:tentative="1">
      <w:start w:val="1"/>
      <w:numFmt w:val="lowerLetter"/>
      <w:lvlText w:val="%5."/>
      <w:lvlJc w:val="left"/>
      <w:pPr>
        <w:ind w:left="3600" w:hanging="360"/>
      </w:pPr>
    </w:lvl>
    <w:lvl w:ilvl="5" w:tplc="67CC9B0E" w:tentative="1">
      <w:start w:val="1"/>
      <w:numFmt w:val="lowerRoman"/>
      <w:lvlText w:val="%6."/>
      <w:lvlJc w:val="right"/>
      <w:pPr>
        <w:ind w:left="4320" w:hanging="180"/>
      </w:pPr>
    </w:lvl>
    <w:lvl w:ilvl="6" w:tplc="DEBC8D32" w:tentative="1">
      <w:start w:val="1"/>
      <w:numFmt w:val="decimal"/>
      <w:lvlText w:val="%7."/>
      <w:lvlJc w:val="left"/>
      <w:pPr>
        <w:ind w:left="5040" w:hanging="360"/>
      </w:pPr>
    </w:lvl>
    <w:lvl w:ilvl="7" w:tplc="198C648A" w:tentative="1">
      <w:start w:val="1"/>
      <w:numFmt w:val="lowerLetter"/>
      <w:lvlText w:val="%8."/>
      <w:lvlJc w:val="left"/>
      <w:pPr>
        <w:ind w:left="5760" w:hanging="360"/>
      </w:pPr>
    </w:lvl>
    <w:lvl w:ilvl="8" w:tplc="70806E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2110D"/>
    <w:multiLevelType w:val="multilevel"/>
    <w:tmpl w:val="956CB40A"/>
    <w:lvl w:ilvl="0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  <w:b/>
        <w:i w:val="0"/>
        <w:color w:val="DA291C" w:themeColor="accent1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hint="default"/>
        <w:b/>
        <w:i w:val="0"/>
        <w:color w:val="DA291C" w:themeColor="accent1"/>
      </w:rPr>
    </w:lvl>
    <w:lvl w:ilvl="2">
      <w:start w:val="1"/>
      <w:numFmt w:val="decimal"/>
      <w:pStyle w:val="Listenumros2"/>
      <w:lvlText w:val="%3."/>
      <w:lvlJc w:val="left"/>
      <w:pPr>
        <w:ind w:left="567" w:hanging="283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4565C15"/>
    <w:multiLevelType w:val="hybridMultilevel"/>
    <w:tmpl w:val="B69E5CF2"/>
    <w:lvl w:ilvl="0" w:tplc="BBE4969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9C1FA0" w:tentative="1">
      <w:start w:val="1"/>
      <w:numFmt w:val="lowerLetter"/>
      <w:lvlText w:val="%2."/>
      <w:lvlJc w:val="left"/>
      <w:pPr>
        <w:ind w:left="1440" w:hanging="360"/>
      </w:pPr>
    </w:lvl>
    <w:lvl w:ilvl="2" w:tplc="AB1491BA" w:tentative="1">
      <w:start w:val="1"/>
      <w:numFmt w:val="lowerRoman"/>
      <w:lvlText w:val="%3."/>
      <w:lvlJc w:val="right"/>
      <w:pPr>
        <w:ind w:left="2160" w:hanging="180"/>
      </w:pPr>
    </w:lvl>
    <w:lvl w:ilvl="3" w:tplc="3084A1CE" w:tentative="1">
      <w:start w:val="1"/>
      <w:numFmt w:val="decimal"/>
      <w:lvlText w:val="%4."/>
      <w:lvlJc w:val="left"/>
      <w:pPr>
        <w:ind w:left="2880" w:hanging="360"/>
      </w:pPr>
    </w:lvl>
    <w:lvl w:ilvl="4" w:tplc="E4C01D1A" w:tentative="1">
      <w:start w:val="1"/>
      <w:numFmt w:val="lowerLetter"/>
      <w:lvlText w:val="%5."/>
      <w:lvlJc w:val="left"/>
      <w:pPr>
        <w:ind w:left="3600" w:hanging="360"/>
      </w:pPr>
    </w:lvl>
    <w:lvl w:ilvl="5" w:tplc="B3DCB1D4" w:tentative="1">
      <w:start w:val="1"/>
      <w:numFmt w:val="lowerRoman"/>
      <w:lvlText w:val="%6."/>
      <w:lvlJc w:val="right"/>
      <w:pPr>
        <w:ind w:left="4320" w:hanging="180"/>
      </w:pPr>
    </w:lvl>
    <w:lvl w:ilvl="6" w:tplc="B0043C3E" w:tentative="1">
      <w:start w:val="1"/>
      <w:numFmt w:val="decimal"/>
      <w:lvlText w:val="%7."/>
      <w:lvlJc w:val="left"/>
      <w:pPr>
        <w:ind w:left="5040" w:hanging="360"/>
      </w:pPr>
    </w:lvl>
    <w:lvl w:ilvl="7" w:tplc="9CE2FD5A" w:tentative="1">
      <w:start w:val="1"/>
      <w:numFmt w:val="lowerLetter"/>
      <w:lvlText w:val="%8."/>
      <w:lvlJc w:val="left"/>
      <w:pPr>
        <w:ind w:left="5760" w:hanging="360"/>
      </w:pPr>
    </w:lvl>
    <w:lvl w:ilvl="8" w:tplc="EF366D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71028C"/>
    <w:multiLevelType w:val="hybridMultilevel"/>
    <w:tmpl w:val="15F6EE94"/>
    <w:lvl w:ilvl="0" w:tplc="806E79C2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5" w15:restartNumberingAfterBreak="0">
    <w:nsid w:val="4F8E510A"/>
    <w:multiLevelType w:val="hybridMultilevel"/>
    <w:tmpl w:val="800E081E"/>
    <w:lvl w:ilvl="0" w:tplc="C92ACCA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3D8D1A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8304EC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74E213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FF65B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6262C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4E0AC3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9B68C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8C806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5449371F"/>
    <w:multiLevelType w:val="hybridMultilevel"/>
    <w:tmpl w:val="DE8C4F98"/>
    <w:lvl w:ilvl="0" w:tplc="C9F8E7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A523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A5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A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D23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E8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CB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244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64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7AE6A82"/>
    <w:multiLevelType w:val="multilevel"/>
    <w:tmpl w:val="27CC0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11AFA"/>
    <w:multiLevelType w:val="hybridMultilevel"/>
    <w:tmpl w:val="C00C1682"/>
    <w:lvl w:ilvl="0" w:tplc="A4F2784E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/>
        <w:i w:val="0"/>
        <w:color w:val="DA291C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C439B"/>
    <w:multiLevelType w:val="hybridMultilevel"/>
    <w:tmpl w:val="15F6EE94"/>
    <w:lvl w:ilvl="0" w:tplc="AE5A2BEA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31448BBE" w:tentative="1">
      <w:start w:val="1"/>
      <w:numFmt w:val="lowerLetter"/>
      <w:lvlText w:val="%2."/>
      <w:lvlJc w:val="left"/>
      <w:pPr>
        <w:ind w:left="1100" w:hanging="360"/>
      </w:pPr>
    </w:lvl>
    <w:lvl w:ilvl="2" w:tplc="9C2E2D22" w:tentative="1">
      <w:start w:val="1"/>
      <w:numFmt w:val="lowerRoman"/>
      <w:lvlText w:val="%3."/>
      <w:lvlJc w:val="right"/>
      <w:pPr>
        <w:ind w:left="1820" w:hanging="180"/>
      </w:pPr>
    </w:lvl>
    <w:lvl w:ilvl="3" w:tplc="E7E4C308" w:tentative="1">
      <w:start w:val="1"/>
      <w:numFmt w:val="decimal"/>
      <w:lvlText w:val="%4."/>
      <w:lvlJc w:val="left"/>
      <w:pPr>
        <w:ind w:left="2540" w:hanging="360"/>
      </w:pPr>
    </w:lvl>
    <w:lvl w:ilvl="4" w:tplc="A3AC85DC" w:tentative="1">
      <w:start w:val="1"/>
      <w:numFmt w:val="lowerLetter"/>
      <w:lvlText w:val="%5."/>
      <w:lvlJc w:val="left"/>
      <w:pPr>
        <w:ind w:left="3260" w:hanging="360"/>
      </w:pPr>
    </w:lvl>
    <w:lvl w:ilvl="5" w:tplc="DE2025AC" w:tentative="1">
      <w:start w:val="1"/>
      <w:numFmt w:val="lowerRoman"/>
      <w:lvlText w:val="%6."/>
      <w:lvlJc w:val="right"/>
      <w:pPr>
        <w:ind w:left="3980" w:hanging="180"/>
      </w:pPr>
    </w:lvl>
    <w:lvl w:ilvl="6" w:tplc="B96C0E48" w:tentative="1">
      <w:start w:val="1"/>
      <w:numFmt w:val="decimal"/>
      <w:lvlText w:val="%7."/>
      <w:lvlJc w:val="left"/>
      <w:pPr>
        <w:ind w:left="4700" w:hanging="360"/>
      </w:pPr>
    </w:lvl>
    <w:lvl w:ilvl="7" w:tplc="2AD22C22" w:tentative="1">
      <w:start w:val="1"/>
      <w:numFmt w:val="lowerLetter"/>
      <w:lvlText w:val="%8."/>
      <w:lvlJc w:val="left"/>
      <w:pPr>
        <w:ind w:left="5420" w:hanging="360"/>
      </w:pPr>
    </w:lvl>
    <w:lvl w:ilvl="8" w:tplc="80187C76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 w15:restartNumberingAfterBreak="0">
    <w:nsid w:val="6208224D"/>
    <w:multiLevelType w:val="multilevel"/>
    <w:tmpl w:val="307681D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6E9058F3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A8103BF"/>
    <w:multiLevelType w:val="hybridMultilevel"/>
    <w:tmpl w:val="D1FA25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0"/>
  </w:num>
  <w:num w:numId="5">
    <w:abstractNumId w:val="11"/>
  </w:num>
  <w:num w:numId="6">
    <w:abstractNumId w:val="19"/>
  </w:num>
  <w:num w:numId="7">
    <w:abstractNumId w:val="19"/>
    <w:lvlOverride w:ilvl="0">
      <w:startOverride w:val="1"/>
    </w:lvlOverride>
  </w:num>
  <w:num w:numId="8">
    <w:abstractNumId w:val="14"/>
  </w:num>
  <w:num w:numId="9">
    <w:abstractNumId w:val="17"/>
  </w:num>
  <w:num w:numId="10">
    <w:abstractNumId w:val="6"/>
  </w:num>
  <w:num w:numId="11">
    <w:abstractNumId w:val="8"/>
  </w:num>
  <w:num w:numId="12">
    <w:abstractNumId w:val="20"/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10"/>
  </w:num>
  <w:num w:numId="17">
    <w:abstractNumId w:val="13"/>
  </w:num>
  <w:num w:numId="18">
    <w:abstractNumId w:val="5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8"/>
    <w:lvlOverride w:ilvl="0">
      <w:startOverride w:val="1"/>
    </w:lvlOverride>
  </w:num>
  <w:num w:numId="22">
    <w:abstractNumId w:val="9"/>
  </w:num>
  <w:num w:numId="23">
    <w:abstractNumId w:val="22"/>
  </w:num>
  <w:num w:numId="24">
    <w:abstractNumId w:val="16"/>
  </w:num>
  <w:num w:numId="25">
    <w:abstractNumId w:val="15"/>
  </w:num>
  <w:num w:numId="26">
    <w:abstractNumId w:val="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61C"/>
    <w:rsid w:val="000005FE"/>
    <w:rsid w:val="00001703"/>
    <w:rsid w:val="00002F45"/>
    <w:rsid w:val="000041B9"/>
    <w:rsid w:val="00004373"/>
    <w:rsid w:val="000131A3"/>
    <w:rsid w:val="000145DE"/>
    <w:rsid w:val="00014B89"/>
    <w:rsid w:val="000159E4"/>
    <w:rsid w:val="00021A39"/>
    <w:rsid w:val="00023573"/>
    <w:rsid w:val="00024E3F"/>
    <w:rsid w:val="00025E7D"/>
    <w:rsid w:val="00027399"/>
    <w:rsid w:val="00033A0F"/>
    <w:rsid w:val="00037C17"/>
    <w:rsid w:val="00040F25"/>
    <w:rsid w:val="0004191F"/>
    <w:rsid w:val="000429AC"/>
    <w:rsid w:val="00042B6A"/>
    <w:rsid w:val="00042B99"/>
    <w:rsid w:val="00047AA2"/>
    <w:rsid w:val="000637A6"/>
    <w:rsid w:val="00066995"/>
    <w:rsid w:val="00066BBA"/>
    <w:rsid w:val="00071509"/>
    <w:rsid w:val="000725E7"/>
    <w:rsid w:val="0007558D"/>
    <w:rsid w:val="00083DD5"/>
    <w:rsid w:val="000841B4"/>
    <w:rsid w:val="000866DF"/>
    <w:rsid w:val="00086D18"/>
    <w:rsid w:val="000B73AD"/>
    <w:rsid w:val="000C20BD"/>
    <w:rsid w:val="000C5EA5"/>
    <w:rsid w:val="000C7404"/>
    <w:rsid w:val="000D082D"/>
    <w:rsid w:val="000D15DB"/>
    <w:rsid w:val="000D1A08"/>
    <w:rsid w:val="000D2DE0"/>
    <w:rsid w:val="000D3CBA"/>
    <w:rsid w:val="000D670B"/>
    <w:rsid w:val="000E1E3B"/>
    <w:rsid w:val="000E4838"/>
    <w:rsid w:val="000F413C"/>
    <w:rsid w:val="000F424A"/>
    <w:rsid w:val="000F4DBE"/>
    <w:rsid w:val="000F5C22"/>
    <w:rsid w:val="000F6617"/>
    <w:rsid w:val="001020F0"/>
    <w:rsid w:val="0010462B"/>
    <w:rsid w:val="00105595"/>
    <w:rsid w:val="001142D7"/>
    <w:rsid w:val="00117D00"/>
    <w:rsid w:val="0012332E"/>
    <w:rsid w:val="00123AD3"/>
    <w:rsid w:val="00126CAA"/>
    <w:rsid w:val="00130191"/>
    <w:rsid w:val="00131AAF"/>
    <w:rsid w:val="0014318D"/>
    <w:rsid w:val="00155327"/>
    <w:rsid w:val="001626C0"/>
    <w:rsid w:val="001708B9"/>
    <w:rsid w:val="00171102"/>
    <w:rsid w:val="0017280D"/>
    <w:rsid w:val="00172DDF"/>
    <w:rsid w:val="001757CE"/>
    <w:rsid w:val="0017583F"/>
    <w:rsid w:val="00180BDA"/>
    <w:rsid w:val="0018108F"/>
    <w:rsid w:val="00186FC8"/>
    <w:rsid w:val="001975EF"/>
    <w:rsid w:val="0019765A"/>
    <w:rsid w:val="001A3A53"/>
    <w:rsid w:val="001A3EC1"/>
    <w:rsid w:val="001A45CF"/>
    <w:rsid w:val="001A49D8"/>
    <w:rsid w:val="001B5C19"/>
    <w:rsid w:val="001C1B77"/>
    <w:rsid w:val="001C1C9D"/>
    <w:rsid w:val="001C27A3"/>
    <w:rsid w:val="001C74A1"/>
    <w:rsid w:val="001C7548"/>
    <w:rsid w:val="001D025F"/>
    <w:rsid w:val="001D03A7"/>
    <w:rsid w:val="001D244E"/>
    <w:rsid w:val="001D2A01"/>
    <w:rsid w:val="001D7544"/>
    <w:rsid w:val="001E45A3"/>
    <w:rsid w:val="001E7D3E"/>
    <w:rsid w:val="001F1040"/>
    <w:rsid w:val="001F13AD"/>
    <w:rsid w:val="001F23DB"/>
    <w:rsid w:val="001F36A8"/>
    <w:rsid w:val="001F4758"/>
    <w:rsid w:val="001F61B8"/>
    <w:rsid w:val="001F7CED"/>
    <w:rsid w:val="00203D08"/>
    <w:rsid w:val="002061E5"/>
    <w:rsid w:val="00207329"/>
    <w:rsid w:val="00216CF6"/>
    <w:rsid w:val="00217EE8"/>
    <w:rsid w:val="00220CCF"/>
    <w:rsid w:val="00231B44"/>
    <w:rsid w:val="002340B6"/>
    <w:rsid w:val="00234BA2"/>
    <w:rsid w:val="00236901"/>
    <w:rsid w:val="0024164A"/>
    <w:rsid w:val="00245005"/>
    <w:rsid w:val="00246E3B"/>
    <w:rsid w:val="00246E99"/>
    <w:rsid w:val="00253D2A"/>
    <w:rsid w:val="00255D53"/>
    <w:rsid w:val="00257F99"/>
    <w:rsid w:val="00297214"/>
    <w:rsid w:val="002A6971"/>
    <w:rsid w:val="002C0DD4"/>
    <w:rsid w:val="002C1562"/>
    <w:rsid w:val="002C25F7"/>
    <w:rsid w:val="002C5FEA"/>
    <w:rsid w:val="002C690A"/>
    <w:rsid w:val="002D34F9"/>
    <w:rsid w:val="002D41F7"/>
    <w:rsid w:val="002E1C00"/>
    <w:rsid w:val="002E55B3"/>
    <w:rsid w:val="002E7099"/>
    <w:rsid w:val="002E74A1"/>
    <w:rsid w:val="002F2771"/>
    <w:rsid w:val="003121C1"/>
    <w:rsid w:val="00316791"/>
    <w:rsid w:val="00317B06"/>
    <w:rsid w:val="00321A28"/>
    <w:rsid w:val="0032373B"/>
    <w:rsid w:val="0032456C"/>
    <w:rsid w:val="003262E2"/>
    <w:rsid w:val="0032768D"/>
    <w:rsid w:val="003337FF"/>
    <w:rsid w:val="00337680"/>
    <w:rsid w:val="0034247F"/>
    <w:rsid w:val="00342B34"/>
    <w:rsid w:val="0034440A"/>
    <w:rsid w:val="00346081"/>
    <w:rsid w:val="00351F50"/>
    <w:rsid w:val="003563A6"/>
    <w:rsid w:val="00356F5C"/>
    <w:rsid w:val="00357E1D"/>
    <w:rsid w:val="00357E4F"/>
    <w:rsid w:val="003728C4"/>
    <w:rsid w:val="00374316"/>
    <w:rsid w:val="00375EB8"/>
    <w:rsid w:val="00377AE4"/>
    <w:rsid w:val="003833A1"/>
    <w:rsid w:val="00386360"/>
    <w:rsid w:val="003863C7"/>
    <w:rsid w:val="0039181B"/>
    <w:rsid w:val="00391D11"/>
    <w:rsid w:val="00394746"/>
    <w:rsid w:val="003C12AF"/>
    <w:rsid w:val="003C4DE4"/>
    <w:rsid w:val="003D2738"/>
    <w:rsid w:val="003D2D74"/>
    <w:rsid w:val="003E138D"/>
    <w:rsid w:val="003E1820"/>
    <w:rsid w:val="003E553A"/>
    <w:rsid w:val="00400A2B"/>
    <w:rsid w:val="00403F76"/>
    <w:rsid w:val="00404297"/>
    <w:rsid w:val="004052BC"/>
    <w:rsid w:val="0040718C"/>
    <w:rsid w:val="00412538"/>
    <w:rsid w:val="00412EA0"/>
    <w:rsid w:val="00415B60"/>
    <w:rsid w:val="0041717C"/>
    <w:rsid w:val="00430740"/>
    <w:rsid w:val="00432641"/>
    <w:rsid w:val="0043395C"/>
    <w:rsid w:val="00443A16"/>
    <w:rsid w:val="0044558B"/>
    <w:rsid w:val="004509E3"/>
    <w:rsid w:val="0045121A"/>
    <w:rsid w:val="00451AD9"/>
    <w:rsid w:val="00451F5D"/>
    <w:rsid w:val="00466836"/>
    <w:rsid w:val="00473614"/>
    <w:rsid w:val="0047698D"/>
    <w:rsid w:val="00484299"/>
    <w:rsid w:val="004860A3"/>
    <w:rsid w:val="00490D36"/>
    <w:rsid w:val="004A0DCC"/>
    <w:rsid w:val="004B39E2"/>
    <w:rsid w:val="004D49FC"/>
    <w:rsid w:val="004D649A"/>
    <w:rsid w:val="004E00FA"/>
    <w:rsid w:val="004E10EA"/>
    <w:rsid w:val="004E1476"/>
    <w:rsid w:val="004E2241"/>
    <w:rsid w:val="004F47B4"/>
    <w:rsid w:val="004F4A4B"/>
    <w:rsid w:val="004F4E2E"/>
    <w:rsid w:val="00501AC6"/>
    <w:rsid w:val="00501EFF"/>
    <w:rsid w:val="00507AD4"/>
    <w:rsid w:val="0051045B"/>
    <w:rsid w:val="005121A4"/>
    <w:rsid w:val="00513F77"/>
    <w:rsid w:val="00514B3A"/>
    <w:rsid w:val="00514B79"/>
    <w:rsid w:val="005212BD"/>
    <w:rsid w:val="005214F9"/>
    <w:rsid w:val="00525F5C"/>
    <w:rsid w:val="00526AD7"/>
    <w:rsid w:val="005270F9"/>
    <w:rsid w:val="005400ED"/>
    <w:rsid w:val="00543BA8"/>
    <w:rsid w:val="00545B49"/>
    <w:rsid w:val="00553656"/>
    <w:rsid w:val="00553A51"/>
    <w:rsid w:val="0055540F"/>
    <w:rsid w:val="00556A1B"/>
    <w:rsid w:val="0055799E"/>
    <w:rsid w:val="005605A4"/>
    <w:rsid w:val="00563C6F"/>
    <w:rsid w:val="00564F0F"/>
    <w:rsid w:val="00566A3D"/>
    <w:rsid w:val="0057266C"/>
    <w:rsid w:val="00573556"/>
    <w:rsid w:val="00573D2F"/>
    <w:rsid w:val="005765AF"/>
    <w:rsid w:val="00580F4C"/>
    <w:rsid w:val="005820A3"/>
    <w:rsid w:val="005843DE"/>
    <w:rsid w:val="005862FB"/>
    <w:rsid w:val="0059408E"/>
    <w:rsid w:val="005943E0"/>
    <w:rsid w:val="00596295"/>
    <w:rsid w:val="0059682F"/>
    <w:rsid w:val="005A173C"/>
    <w:rsid w:val="005A1F85"/>
    <w:rsid w:val="005A6666"/>
    <w:rsid w:val="005B1F3A"/>
    <w:rsid w:val="005B6B53"/>
    <w:rsid w:val="005C23EC"/>
    <w:rsid w:val="005C39F5"/>
    <w:rsid w:val="005D1A65"/>
    <w:rsid w:val="005D5512"/>
    <w:rsid w:val="005E2A1B"/>
    <w:rsid w:val="005E31DF"/>
    <w:rsid w:val="005E3D12"/>
    <w:rsid w:val="005F525A"/>
    <w:rsid w:val="005F54F5"/>
    <w:rsid w:val="005F74C0"/>
    <w:rsid w:val="00601438"/>
    <w:rsid w:val="00602C40"/>
    <w:rsid w:val="006047CD"/>
    <w:rsid w:val="00605199"/>
    <w:rsid w:val="0060597E"/>
    <w:rsid w:val="006161BA"/>
    <w:rsid w:val="006208FF"/>
    <w:rsid w:val="00622311"/>
    <w:rsid w:val="00624C5E"/>
    <w:rsid w:val="00630C03"/>
    <w:rsid w:val="00640451"/>
    <w:rsid w:val="00641CDF"/>
    <w:rsid w:val="006442B7"/>
    <w:rsid w:val="006534B1"/>
    <w:rsid w:val="00654D8E"/>
    <w:rsid w:val="006550D5"/>
    <w:rsid w:val="006566DF"/>
    <w:rsid w:val="00661740"/>
    <w:rsid w:val="00663410"/>
    <w:rsid w:val="00663EA9"/>
    <w:rsid w:val="00671EC0"/>
    <w:rsid w:val="00676F48"/>
    <w:rsid w:val="0067770B"/>
    <w:rsid w:val="00685053"/>
    <w:rsid w:val="00685AB1"/>
    <w:rsid w:val="00686056"/>
    <w:rsid w:val="00691859"/>
    <w:rsid w:val="006A2A96"/>
    <w:rsid w:val="006A473D"/>
    <w:rsid w:val="006B148E"/>
    <w:rsid w:val="006B16E0"/>
    <w:rsid w:val="006B31D1"/>
    <w:rsid w:val="006B3A4A"/>
    <w:rsid w:val="006B3BD0"/>
    <w:rsid w:val="006B3F25"/>
    <w:rsid w:val="006B47E6"/>
    <w:rsid w:val="006B4816"/>
    <w:rsid w:val="006C2149"/>
    <w:rsid w:val="006C4AF8"/>
    <w:rsid w:val="006C5AD3"/>
    <w:rsid w:val="006C617F"/>
    <w:rsid w:val="006C6FEC"/>
    <w:rsid w:val="006C7222"/>
    <w:rsid w:val="006D1957"/>
    <w:rsid w:val="006D6A17"/>
    <w:rsid w:val="006E42D6"/>
    <w:rsid w:val="006E6A0C"/>
    <w:rsid w:val="00701887"/>
    <w:rsid w:val="00704841"/>
    <w:rsid w:val="00704A51"/>
    <w:rsid w:val="00705876"/>
    <w:rsid w:val="00706339"/>
    <w:rsid w:val="00713BE2"/>
    <w:rsid w:val="00713C3F"/>
    <w:rsid w:val="00714F6F"/>
    <w:rsid w:val="007172D9"/>
    <w:rsid w:val="00720888"/>
    <w:rsid w:val="0072746D"/>
    <w:rsid w:val="00734AC7"/>
    <w:rsid w:val="00734C1B"/>
    <w:rsid w:val="00736A77"/>
    <w:rsid w:val="00737014"/>
    <w:rsid w:val="0073712C"/>
    <w:rsid w:val="007378FF"/>
    <w:rsid w:val="00740A5C"/>
    <w:rsid w:val="00741CE3"/>
    <w:rsid w:val="0074631E"/>
    <w:rsid w:val="007516F0"/>
    <w:rsid w:val="00753A99"/>
    <w:rsid w:val="00757646"/>
    <w:rsid w:val="00763EA2"/>
    <w:rsid w:val="0076614E"/>
    <w:rsid w:val="007663C1"/>
    <w:rsid w:val="007744E7"/>
    <w:rsid w:val="007837B7"/>
    <w:rsid w:val="00784B17"/>
    <w:rsid w:val="0078588D"/>
    <w:rsid w:val="00787158"/>
    <w:rsid w:val="0079305A"/>
    <w:rsid w:val="007949CE"/>
    <w:rsid w:val="00794BFA"/>
    <w:rsid w:val="00795877"/>
    <w:rsid w:val="00797047"/>
    <w:rsid w:val="007A7908"/>
    <w:rsid w:val="007B13A0"/>
    <w:rsid w:val="007B2FB1"/>
    <w:rsid w:val="007B6589"/>
    <w:rsid w:val="007C008A"/>
    <w:rsid w:val="007C16A6"/>
    <w:rsid w:val="007C4A02"/>
    <w:rsid w:val="007C6636"/>
    <w:rsid w:val="007C7944"/>
    <w:rsid w:val="007D3456"/>
    <w:rsid w:val="007E03C0"/>
    <w:rsid w:val="007E1462"/>
    <w:rsid w:val="007E176D"/>
    <w:rsid w:val="007E2494"/>
    <w:rsid w:val="007E2836"/>
    <w:rsid w:val="007E568A"/>
    <w:rsid w:val="007E61DA"/>
    <w:rsid w:val="007E751B"/>
    <w:rsid w:val="007F3558"/>
    <w:rsid w:val="007F4828"/>
    <w:rsid w:val="007F6AF7"/>
    <w:rsid w:val="00800ED7"/>
    <w:rsid w:val="0080520D"/>
    <w:rsid w:val="00805255"/>
    <w:rsid w:val="00807BB6"/>
    <w:rsid w:val="00813DBC"/>
    <w:rsid w:val="00813F7A"/>
    <w:rsid w:val="0081670C"/>
    <w:rsid w:val="00822BA5"/>
    <w:rsid w:val="00822FC7"/>
    <w:rsid w:val="00823496"/>
    <w:rsid w:val="0082520E"/>
    <w:rsid w:val="00844F37"/>
    <w:rsid w:val="008451AA"/>
    <w:rsid w:val="00853183"/>
    <w:rsid w:val="00853FDB"/>
    <w:rsid w:val="008546CF"/>
    <w:rsid w:val="008553E9"/>
    <w:rsid w:val="00856A0E"/>
    <w:rsid w:val="00860E98"/>
    <w:rsid w:val="00862F8D"/>
    <w:rsid w:val="0086674F"/>
    <w:rsid w:val="00866DE0"/>
    <w:rsid w:val="00872FD2"/>
    <w:rsid w:val="00873D35"/>
    <w:rsid w:val="00876869"/>
    <w:rsid w:val="008835F4"/>
    <w:rsid w:val="00886302"/>
    <w:rsid w:val="00886E08"/>
    <w:rsid w:val="0089120F"/>
    <w:rsid w:val="008932D6"/>
    <w:rsid w:val="0089407F"/>
    <w:rsid w:val="00894F9A"/>
    <w:rsid w:val="008A0E2D"/>
    <w:rsid w:val="008A1744"/>
    <w:rsid w:val="008C04A3"/>
    <w:rsid w:val="008C0EAA"/>
    <w:rsid w:val="008C1E15"/>
    <w:rsid w:val="008C5A91"/>
    <w:rsid w:val="008D3E6D"/>
    <w:rsid w:val="008D55DA"/>
    <w:rsid w:val="008D69E6"/>
    <w:rsid w:val="008D796D"/>
    <w:rsid w:val="008E1C7D"/>
    <w:rsid w:val="008E7898"/>
    <w:rsid w:val="008E7B8E"/>
    <w:rsid w:val="008E7ED3"/>
    <w:rsid w:val="008F0324"/>
    <w:rsid w:val="008F2D38"/>
    <w:rsid w:val="00901516"/>
    <w:rsid w:val="00903FCC"/>
    <w:rsid w:val="00905422"/>
    <w:rsid w:val="00906573"/>
    <w:rsid w:val="00906972"/>
    <w:rsid w:val="00911C8F"/>
    <w:rsid w:val="00914491"/>
    <w:rsid w:val="00914D3A"/>
    <w:rsid w:val="009237FF"/>
    <w:rsid w:val="0092473C"/>
    <w:rsid w:val="00930258"/>
    <w:rsid w:val="00930A39"/>
    <w:rsid w:val="009350F0"/>
    <w:rsid w:val="00935163"/>
    <w:rsid w:val="00937E5B"/>
    <w:rsid w:val="00940943"/>
    <w:rsid w:val="009430E2"/>
    <w:rsid w:val="0094638E"/>
    <w:rsid w:val="0094725E"/>
    <w:rsid w:val="00951A4C"/>
    <w:rsid w:val="00952BED"/>
    <w:rsid w:val="009536D3"/>
    <w:rsid w:val="00961489"/>
    <w:rsid w:val="00970349"/>
    <w:rsid w:val="0097186F"/>
    <w:rsid w:val="00971B23"/>
    <w:rsid w:val="00972EF5"/>
    <w:rsid w:val="00973D70"/>
    <w:rsid w:val="00977BEA"/>
    <w:rsid w:val="00981081"/>
    <w:rsid w:val="00991538"/>
    <w:rsid w:val="00992654"/>
    <w:rsid w:val="009934DA"/>
    <w:rsid w:val="0099372E"/>
    <w:rsid w:val="00995104"/>
    <w:rsid w:val="009A0464"/>
    <w:rsid w:val="009A44A5"/>
    <w:rsid w:val="009A4D7D"/>
    <w:rsid w:val="009A60C0"/>
    <w:rsid w:val="009B0044"/>
    <w:rsid w:val="009B0DF5"/>
    <w:rsid w:val="009B2D95"/>
    <w:rsid w:val="009C2257"/>
    <w:rsid w:val="009C364E"/>
    <w:rsid w:val="009C403B"/>
    <w:rsid w:val="009D3564"/>
    <w:rsid w:val="009D407A"/>
    <w:rsid w:val="009D56F0"/>
    <w:rsid w:val="009D78ED"/>
    <w:rsid w:val="009E006D"/>
    <w:rsid w:val="009E0A65"/>
    <w:rsid w:val="009E2B00"/>
    <w:rsid w:val="009E2B22"/>
    <w:rsid w:val="009E3758"/>
    <w:rsid w:val="009E39A7"/>
    <w:rsid w:val="009E5122"/>
    <w:rsid w:val="009F2AC7"/>
    <w:rsid w:val="00A03444"/>
    <w:rsid w:val="00A07CA0"/>
    <w:rsid w:val="00A12A80"/>
    <w:rsid w:val="00A12E65"/>
    <w:rsid w:val="00A13134"/>
    <w:rsid w:val="00A13764"/>
    <w:rsid w:val="00A17957"/>
    <w:rsid w:val="00A21B90"/>
    <w:rsid w:val="00A21BC1"/>
    <w:rsid w:val="00A2437A"/>
    <w:rsid w:val="00A32258"/>
    <w:rsid w:val="00A32E21"/>
    <w:rsid w:val="00A33333"/>
    <w:rsid w:val="00A3561C"/>
    <w:rsid w:val="00A43B3E"/>
    <w:rsid w:val="00A44E6F"/>
    <w:rsid w:val="00A450AC"/>
    <w:rsid w:val="00A51890"/>
    <w:rsid w:val="00A5266D"/>
    <w:rsid w:val="00A54D66"/>
    <w:rsid w:val="00A612E5"/>
    <w:rsid w:val="00A61F01"/>
    <w:rsid w:val="00A659E1"/>
    <w:rsid w:val="00A65BB1"/>
    <w:rsid w:val="00A676C4"/>
    <w:rsid w:val="00A80E26"/>
    <w:rsid w:val="00A82929"/>
    <w:rsid w:val="00A85445"/>
    <w:rsid w:val="00A86D0B"/>
    <w:rsid w:val="00A9095F"/>
    <w:rsid w:val="00A93812"/>
    <w:rsid w:val="00AA34E3"/>
    <w:rsid w:val="00AA4FD3"/>
    <w:rsid w:val="00AA79BD"/>
    <w:rsid w:val="00AB3DD5"/>
    <w:rsid w:val="00AC1D94"/>
    <w:rsid w:val="00AC3CEA"/>
    <w:rsid w:val="00AC4C2D"/>
    <w:rsid w:val="00AC4D50"/>
    <w:rsid w:val="00AC6265"/>
    <w:rsid w:val="00AD1CF4"/>
    <w:rsid w:val="00AE6FA2"/>
    <w:rsid w:val="00AE710A"/>
    <w:rsid w:val="00AF2071"/>
    <w:rsid w:val="00AF2F13"/>
    <w:rsid w:val="00AF4155"/>
    <w:rsid w:val="00AF5A1B"/>
    <w:rsid w:val="00AF6BBA"/>
    <w:rsid w:val="00B020E4"/>
    <w:rsid w:val="00B075DF"/>
    <w:rsid w:val="00B07CD5"/>
    <w:rsid w:val="00B13766"/>
    <w:rsid w:val="00B207E8"/>
    <w:rsid w:val="00B20EB1"/>
    <w:rsid w:val="00B262AB"/>
    <w:rsid w:val="00B318C8"/>
    <w:rsid w:val="00B32273"/>
    <w:rsid w:val="00B33CB7"/>
    <w:rsid w:val="00B4552B"/>
    <w:rsid w:val="00B54D6F"/>
    <w:rsid w:val="00B55150"/>
    <w:rsid w:val="00B617CD"/>
    <w:rsid w:val="00B62D3B"/>
    <w:rsid w:val="00B70D60"/>
    <w:rsid w:val="00B76AF5"/>
    <w:rsid w:val="00B805E0"/>
    <w:rsid w:val="00B87182"/>
    <w:rsid w:val="00B91C59"/>
    <w:rsid w:val="00BB6CB3"/>
    <w:rsid w:val="00BC11B3"/>
    <w:rsid w:val="00BC266F"/>
    <w:rsid w:val="00BC5F83"/>
    <w:rsid w:val="00BD2AEB"/>
    <w:rsid w:val="00BE0A1B"/>
    <w:rsid w:val="00BE2246"/>
    <w:rsid w:val="00BE48D2"/>
    <w:rsid w:val="00BF1764"/>
    <w:rsid w:val="00BF3391"/>
    <w:rsid w:val="00BF4005"/>
    <w:rsid w:val="00C04DCF"/>
    <w:rsid w:val="00C06177"/>
    <w:rsid w:val="00C06CF9"/>
    <w:rsid w:val="00C075EA"/>
    <w:rsid w:val="00C17073"/>
    <w:rsid w:val="00C23990"/>
    <w:rsid w:val="00C24FAD"/>
    <w:rsid w:val="00C25EC1"/>
    <w:rsid w:val="00C34C43"/>
    <w:rsid w:val="00C35D0A"/>
    <w:rsid w:val="00C37F08"/>
    <w:rsid w:val="00C40A85"/>
    <w:rsid w:val="00C42BBB"/>
    <w:rsid w:val="00C50A26"/>
    <w:rsid w:val="00C51CB1"/>
    <w:rsid w:val="00C55659"/>
    <w:rsid w:val="00C604F4"/>
    <w:rsid w:val="00C61AC6"/>
    <w:rsid w:val="00C61E62"/>
    <w:rsid w:val="00C65343"/>
    <w:rsid w:val="00C702C7"/>
    <w:rsid w:val="00C7592F"/>
    <w:rsid w:val="00C8703B"/>
    <w:rsid w:val="00C92605"/>
    <w:rsid w:val="00CA1476"/>
    <w:rsid w:val="00CA4E63"/>
    <w:rsid w:val="00CA5B05"/>
    <w:rsid w:val="00CB0808"/>
    <w:rsid w:val="00CC1758"/>
    <w:rsid w:val="00CC273A"/>
    <w:rsid w:val="00CC5E8F"/>
    <w:rsid w:val="00CD313F"/>
    <w:rsid w:val="00CD389E"/>
    <w:rsid w:val="00CD5378"/>
    <w:rsid w:val="00CD5659"/>
    <w:rsid w:val="00CD78F7"/>
    <w:rsid w:val="00CE04E3"/>
    <w:rsid w:val="00CE236E"/>
    <w:rsid w:val="00CE2504"/>
    <w:rsid w:val="00CE2D29"/>
    <w:rsid w:val="00CE57A5"/>
    <w:rsid w:val="00CE76F2"/>
    <w:rsid w:val="00CF6C85"/>
    <w:rsid w:val="00CF7444"/>
    <w:rsid w:val="00CF7F7F"/>
    <w:rsid w:val="00D20D7A"/>
    <w:rsid w:val="00D236E8"/>
    <w:rsid w:val="00D25B3D"/>
    <w:rsid w:val="00D27B73"/>
    <w:rsid w:val="00D32EAD"/>
    <w:rsid w:val="00D37A16"/>
    <w:rsid w:val="00D4280C"/>
    <w:rsid w:val="00D47164"/>
    <w:rsid w:val="00D5297D"/>
    <w:rsid w:val="00D52A6A"/>
    <w:rsid w:val="00D5740F"/>
    <w:rsid w:val="00D608FF"/>
    <w:rsid w:val="00D61DFC"/>
    <w:rsid w:val="00D62687"/>
    <w:rsid w:val="00D73F9F"/>
    <w:rsid w:val="00D815D0"/>
    <w:rsid w:val="00DA1962"/>
    <w:rsid w:val="00DA6249"/>
    <w:rsid w:val="00DB0CB1"/>
    <w:rsid w:val="00DB38BA"/>
    <w:rsid w:val="00DB5D79"/>
    <w:rsid w:val="00DC3CEC"/>
    <w:rsid w:val="00DC4D91"/>
    <w:rsid w:val="00DD0D75"/>
    <w:rsid w:val="00DD2FAC"/>
    <w:rsid w:val="00DE0199"/>
    <w:rsid w:val="00DE5EE5"/>
    <w:rsid w:val="00DF036E"/>
    <w:rsid w:val="00DF4B62"/>
    <w:rsid w:val="00E00414"/>
    <w:rsid w:val="00E0076B"/>
    <w:rsid w:val="00E02761"/>
    <w:rsid w:val="00E035B8"/>
    <w:rsid w:val="00E03F10"/>
    <w:rsid w:val="00E0517E"/>
    <w:rsid w:val="00E15388"/>
    <w:rsid w:val="00E158C2"/>
    <w:rsid w:val="00E26113"/>
    <w:rsid w:val="00E266A4"/>
    <w:rsid w:val="00E31877"/>
    <w:rsid w:val="00E35306"/>
    <w:rsid w:val="00E35847"/>
    <w:rsid w:val="00E452B1"/>
    <w:rsid w:val="00E453F2"/>
    <w:rsid w:val="00E4724F"/>
    <w:rsid w:val="00E51605"/>
    <w:rsid w:val="00E51A05"/>
    <w:rsid w:val="00E52E63"/>
    <w:rsid w:val="00E56F4A"/>
    <w:rsid w:val="00E635CE"/>
    <w:rsid w:val="00E63742"/>
    <w:rsid w:val="00E64F44"/>
    <w:rsid w:val="00E6583E"/>
    <w:rsid w:val="00E71C0E"/>
    <w:rsid w:val="00E74770"/>
    <w:rsid w:val="00E83FE3"/>
    <w:rsid w:val="00E86186"/>
    <w:rsid w:val="00E87432"/>
    <w:rsid w:val="00E92C2E"/>
    <w:rsid w:val="00E943B8"/>
    <w:rsid w:val="00E96B85"/>
    <w:rsid w:val="00EA188C"/>
    <w:rsid w:val="00EA52CB"/>
    <w:rsid w:val="00EB209E"/>
    <w:rsid w:val="00EB48D7"/>
    <w:rsid w:val="00EB5652"/>
    <w:rsid w:val="00EB5CD1"/>
    <w:rsid w:val="00EC12C9"/>
    <w:rsid w:val="00EC17A0"/>
    <w:rsid w:val="00EC6E84"/>
    <w:rsid w:val="00EE16D4"/>
    <w:rsid w:val="00EE2C87"/>
    <w:rsid w:val="00EE52CC"/>
    <w:rsid w:val="00EE7550"/>
    <w:rsid w:val="00EE7D81"/>
    <w:rsid w:val="00EF2958"/>
    <w:rsid w:val="00EF3BEB"/>
    <w:rsid w:val="00EF3C09"/>
    <w:rsid w:val="00EF4086"/>
    <w:rsid w:val="00EF4A6B"/>
    <w:rsid w:val="00EF61AC"/>
    <w:rsid w:val="00F020A5"/>
    <w:rsid w:val="00F04385"/>
    <w:rsid w:val="00F045B9"/>
    <w:rsid w:val="00F052F9"/>
    <w:rsid w:val="00F07B28"/>
    <w:rsid w:val="00F15F5C"/>
    <w:rsid w:val="00F20254"/>
    <w:rsid w:val="00F214FF"/>
    <w:rsid w:val="00F24B99"/>
    <w:rsid w:val="00F3081C"/>
    <w:rsid w:val="00F32616"/>
    <w:rsid w:val="00F32AC9"/>
    <w:rsid w:val="00F32ED7"/>
    <w:rsid w:val="00F33CA7"/>
    <w:rsid w:val="00F348E2"/>
    <w:rsid w:val="00F3673E"/>
    <w:rsid w:val="00F448EC"/>
    <w:rsid w:val="00F565A3"/>
    <w:rsid w:val="00F62AB1"/>
    <w:rsid w:val="00F64334"/>
    <w:rsid w:val="00F65E7E"/>
    <w:rsid w:val="00F7435C"/>
    <w:rsid w:val="00F77C79"/>
    <w:rsid w:val="00F9119D"/>
    <w:rsid w:val="00F957B8"/>
    <w:rsid w:val="00FA4C9D"/>
    <w:rsid w:val="00FA5C43"/>
    <w:rsid w:val="00FB2203"/>
    <w:rsid w:val="00FC14F6"/>
    <w:rsid w:val="00FC5C06"/>
    <w:rsid w:val="00FD1703"/>
    <w:rsid w:val="00FD4BDD"/>
    <w:rsid w:val="00FD4D94"/>
    <w:rsid w:val="00FD505C"/>
    <w:rsid w:val="00FD6D87"/>
    <w:rsid w:val="00FD729D"/>
    <w:rsid w:val="00FE018B"/>
    <w:rsid w:val="00FE68D7"/>
    <w:rsid w:val="00FE7E6F"/>
    <w:rsid w:val="00FF34C7"/>
    <w:rsid w:val="00FF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CF404E"/>
  <w15:docId w15:val="{5085D266-A79E-4E08-9181-E08FFA48E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unhideWhenUsed="1" w:qFormat="1"/>
    <w:lsdException w:name="List Bullet 3" w:semiHidden="1"/>
    <w:lsdException w:name="List Bullet 4" w:semiHidden="1"/>
    <w:lsdException w:name="List Bullet 5" w:semiHidden="1"/>
    <w:lsdException w:name="List Number 2" w:unhideWhenUsed="1" w:qFormat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255"/>
    <w:pPr>
      <w:spacing w:after="120" w:line="260" w:lineRule="atLeast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B39E2"/>
    <w:pPr>
      <w:keepNext/>
      <w:keepLines/>
      <w:spacing w:after="180" w:line="320" w:lineRule="atLeast"/>
      <w:outlineLvl w:val="0"/>
    </w:pPr>
    <w:rPr>
      <w:rFonts w:asciiTheme="majorHAnsi" w:eastAsiaTheme="majorEastAsia" w:hAnsiTheme="majorHAnsi" w:cstheme="majorBidi"/>
      <w:bCs/>
      <w:color w:val="000000" w:themeColor="text1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972EF5"/>
    <w:pPr>
      <w:keepNext/>
      <w:keepLines/>
      <w:numPr>
        <w:numId w:val="3"/>
      </w:numPr>
      <w:spacing w:after="160"/>
      <w:outlineLvl w:val="1"/>
    </w:pPr>
    <w:rPr>
      <w:rFonts w:asciiTheme="majorHAnsi" w:eastAsiaTheme="majorEastAsia" w:hAnsiTheme="majorHAnsi" w:cstheme="majorBidi"/>
      <w:bCs/>
      <w:color w:val="DA291C" w:themeColor="background2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C61AC6"/>
    <w:pPr>
      <w:keepNext/>
      <w:keepLines/>
      <w:numPr>
        <w:ilvl w:val="2"/>
        <w:numId w:val="16"/>
      </w:num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255D53"/>
    <w:pPr>
      <w:keepNext/>
      <w:keepLines/>
      <w:tabs>
        <w:tab w:val="left" w:pos="340"/>
      </w:tabs>
      <w:spacing w:after="0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B39E2"/>
    <w:rPr>
      <w:rFonts w:asciiTheme="majorHAnsi" w:eastAsiaTheme="majorEastAsia" w:hAnsiTheme="majorHAnsi" w:cstheme="majorBidi"/>
      <w:bCs/>
      <w:color w:val="000000" w:themeColor="text1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72EF5"/>
    <w:rPr>
      <w:rFonts w:asciiTheme="majorHAnsi" w:eastAsiaTheme="majorEastAsia" w:hAnsiTheme="majorHAnsi" w:cstheme="majorBidi"/>
      <w:bCs/>
      <w:color w:val="DA291C" w:themeColor="background2"/>
      <w:sz w:val="28"/>
      <w:szCs w:val="26"/>
    </w:rPr>
  </w:style>
  <w:style w:type="table" w:styleId="Grilledutableau">
    <w:name w:val="Table Grid"/>
    <w:basedOn w:val="TableauNormal"/>
    <w:uiPriority w:val="59"/>
    <w:rsid w:val="00025E7D"/>
    <w:pPr>
      <w:spacing w:after="0" w:line="240" w:lineRule="auto"/>
    </w:pPr>
    <w:tblPr/>
  </w:style>
  <w:style w:type="paragraph" w:styleId="En-tte">
    <w:name w:val="header"/>
    <w:link w:val="En-tteCar"/>
    <w:uiPriority w:val="99"/>
    <w:rsid w:val="003728C4"/>
    <w:pPr>
      <w:tabs>
        <w:tab w:val="center" w:pos="4513"/>
        <w:tab w:val="right" w:pos="9026"/>
      </w:tabs>
      <w:spacing w:after="0" w:line="240" w:lineRule="auto"/>
    </w:pPr>
    <w:rPr>
      <w:rFonts w:ascii="Trade Gothic LT Com Cn" w:hAnsi="Trade Gothic LT Com Cn"/>
      <w:color w:val="DA291C" w:themeColor="background2"/>
      <w:sz w:val="56"/>
    </w:rPr>
  </w:style>
  <w:style w:type="character" w:customStyle="1" w:styleId="En-tteCar">
    <w:name w:val="En-tête Car"/>
    <w:basedOn w:val="Policepardfaut"/>
    <w:link w:val="En-tte"/>
    <w:uiPriority w:val="99"/>
    <w:rsid w:val="003728C4"/>
    <w:rPr>
      <w:rFonts w:ascii="Trade Gothic LT Com Cn" w:hAnsi="Trade Gothic LT Com Cn"/>
      <w:color w:val="DA291C" w:themeColor="background2"/>
      <w:sz w:val="56"/>
    </w:rPr>
  </w:style>
  <w:style w:type="paragraph" w:styleId="Pieddepage">
    <w:name w:val="footer"/>
    <w:link w:val="PieddepageCar"/>
    <w:uiPriority w:val="99"/>
    <w:rsid w:val="00207329"/>
    <w:pPr>
      <w:tabs>
        <w:tab w:val="right" w:pos="7371"/>
      </w:tabs>
      <w:spacing w:after="0" w:line="240" w:lineRule="auto"/>
    </w:pPr>
    <w:rPr>
      <w:sz w:val="14"/>
    </w:rPr>
  </w:style>
  <w:style w:type="character" w:customStyle="1" w:styleId="PieddepageCar">
    <w:name w:val="Pied de page Car"/>
    <w:basedOn w:val="Policepardfaut"/>
    <w:link w:val="Pieddepage"/>
    <w:uiPriority w:val="99"/>
    <w:rsid w:val="00207329"/>
    <w:rPr>
      <w:sz w:val="14"/>
    </w:rPr>
  </w:style>
  <w:style w:type="paragraph" w:styleId="Textedebulles">
    <w:name w:val="Balloon Text"/>
    <w:basedOn w:val="Normal"/>
    <w:link w:val="TextedebullesCar"/>
    <w:uiPriority w:val="99"/>
    <w:semiHidden/>
    <w:rsid w:val="00C7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2C7"/>
    <w:rPr>
      <w:rFonts w:ascii="Tahoma" w:hAnsi="Tahoma" w:cs="Tahoma"/>
      <w:sz w:val="16"/>
      <w:szCs w:val="16"/>
    </w:rPr>
  </w:style>
  <w:style w:type="paragraph" w:customStyle="1" w:styleId="Subject">
    <w:name w:val="Subject"/>
    <w:basedOn w:val="Normal"/>
    <w:semiHidden/>
    <w:qFormat/>
    <w:rsid w:val="00A43B3E"/>
    <w:rPr>
      <w:b/>
    </w:rPr>
  </w:style>
  <w:style w:type="character" w:styleId="Textedelespacerserv">
    <w:name w:val="Placeholder Text"/>
    <w:basedOn w:val="Policepardfaut"/>
    <w:uiPriority w:val="99"/>
    <w:semiHidden/>
    <w:rsid w:val="001975EF"/>
    <w:rPr>
      <w:color w:val="808080"/>
    </w:rPr>
  </w:style>
  <w:style w:type="paragraph" w:styleId="Listepuces">
    <w:name w:val="List Bullet"/>
    <w:basedOn w:val="Normal"/>
    <w:uiPriority w:val="99"/>
    <w:qFormat/>
    <w:rsid w:val="008D69E6"/>
    <w:pPr>
      <w:numPr>
        <w:numId w:val="1"/>
      </w:numPr>
      <w:tabs>
        <w:tab w:val="left" w:pos="284"/>
      </w:tabs>
      <w:ind w:left="284" w:hanging="284"/>
    </w:pPr>
  </w:style>
  <w:style w:type="paragraph" w:styleId="Listepuces2">
    <w:name w:val="List Bullet 2"/>
    <w:basedOn w:val="Normal"/>
    <w:uiPriority w:val="99"/>
    <w:qFormat/>
    <w:rsid w:val="008D69E6"/>
    <w:pPr>
      <w:numPr>
        <w:numId w:val="2"/>
      </w:numPr>
      <w:tabs>
        <w:tab w:val="left" w:pos="567"/>
      </w:tabs>
      <w:ind w:left="568" w:hanging="284"/>
    </w:pPr>
  </w:style>
  <w:style w:type="paragraph" w:styleId="Listenumros">
    <w:name w:val="List Number"/>
    <w:basedOn w:val="Normal"/>
    <w:uiPriority w:val="99"/>
    <w:qFormat/>
    <w:rsid w:val="00972EF5"/>
    <w:pPr>
      <w:numPr>
        <w:numId w:val="20"/>
      </w:numPr>
      <w:ind w:left="284" w:hanging="284"/>
    </w:pPr>
  </w:style>
  <w:style w:type="paragraph" w:styleId="Listenumros2">
    <w:name w:val="List Number 2"/>
    <w:basedOn w:val="Normal"/>
    <w:uiPriority w:val="99"/>
    <w:qFormat/>
    <w:rsid w:val="00805255"/>
    <w:pPr>
      <w:numPr>
        <w:ilvl w:val="2"/>
        <w:numId w:val="3"/>
      </w:numPr>
    </w:pPr>
  </w:style>
  <w:style w:type="character" w:customStyle="1" w:styleId="Titre3Car">
    <w:name w:val="Titre 3 Car"/>
    <w:basedOn w:val="Policepardfaut"/>
    <w:link w:val="Titre3"/>
    <w:uiPriority w:val="9"/>
    <w:semiHidden/>
    <w:rsid w:val="00C8703B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C8703B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Notedebasdepage">
    <w:name w:val="footnote text"/>
    <w:basedOn w:val="Normal"/>
    <w:link w:val="NotedebasdepageCar"/>
    <w:uiPriority w:val="99"/>
    <w:semiHidden/>
    <w:rsid w:val="00F3081C"/>
    <w:pPr>
      <w:spacing w:after="0"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8703B"/>
    <w:rPr>
      <w:sz w:val="16"/>
      <w:szCs w:val="20"/>
    </w:rPr>
  </w:style>
  <w:style w:type="paragraph" w:customStyle="1" w:styleId="Documenttitle">
    <w:name w:val="Document title"/>
    <w:next w:val="Normal"/>
    <w:semiHidden/>
    <w:qFormat/>
    <w:rsid w:val="00B262AB"/>
    <w:pPr>
      <w:pBdr>
        <w:bottom w:val="single" w:sz="18" w:space="1" w:color="A6A6A6" w:themeColor="background1" w:themeShade="A6"/>
      </w:pBdr>
      <w:spacing w:after="130" w:line="340" w:lineRule="atLeast"/>
    </w:pPr>
    <w:rPr>
      <w:rFonts w:asciiTheme="majorHAnsi" w:eastAsiaTheme="majorEastAsia" w:hAnsiTheme="majorHAnsi" w:cstheme="majorBidi"/>
      <w:bCs/>
      <w:color w:val="DA291C" w:themeColor="background2"/>
      <w:sz w:val="38"/>
      <w:szCs w:val="28"/>
    </w:rPr>
  </w:style>
  <w:style w:type="paragraph" w:customStyle="1" w:styleId="Subheading">
    <w:name w:val="Subheading"/>
    <w:basedOn w:val="Normal"/>
    <w:next w:val="Normal"/>
    <w:semiHidden/>
    <w:qFormat/>
    <w:rsid w:val="00D236E8"/>
    <w:pPr>
      <w:spacing w:after="0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styleId="Appelnotedebasdep">
    <w:name w:val="footnote reference"/>
    <w:basedOn w:val="Policepardfaut"/>
    <w:uiPriority w:val="99"/>
    <w:semiHidden/>
    <w:rsid w:val="00412EA0"/>
    <w:rPr>
      <w:vertAlign w:val="superscript"/>
    </w:rPr>
  </w:style>
  <w:style w:type="paragraph" w:customStyle="1" w:styleId="Website">
    <w:name w:val="Website"/>
    <w:basedOn w:val="Pieddepage"/>
    <w:qFormat/>
    <w:rsid w:val="00972EF5"/>
    <w:pPr>
      <w:spacing w:after="40"/>
    </w:pPr>
    <w:rPr>
      <w:color w:val="DA291C" w:themeColor="background2"/>
      <w:sz w:val="22"/>
    </w:rPr>
  </w:style>
  <w:style w:type="paragraph" w:customStyle="1" w:styleId="DocumentTypeRed">
    <w:name w:val="Document Type Red"/>
    <w:basedOn w:val="Normal"/>
    <w:link w:val="DocumentTypeRedChar"/>
    <w:qFormat/>
    <w:rsid w:val="00972EF5"/>
    <w:rPr>
      <w:rFonts w:ascii="Trade Gothic LT Com Cn" w:hAnsi="Trade Gothic LT Com Cn"/>
      <w:color w:val="DA291C" w:themeColor="background2"/>
      <w:sz w:val="72"/>
    </w:rPr>
  </w:style>
  <w:style w:type="paragraph" w:customStyle="1" w:styleId="DocumentTitle0">
    <w:name w:val="Document Title"/>
    <w:basedOn w:val="Normal"/>
    <w:qFormat/>
    <w:rsid w:val="00FF34C7"/>
    <w:pPr>
      <w:spacing w:before="120" w:after="180" w:line="640" w:lineRule="exact"/>
    </w:pPr>
    <w:rPr>
      <w:rFonts w:ascii="Trade Gothic LT Com Cn" w:hAnsi="Trade Gothic LT Com Cn"/>
      <w:caps/>
      <w:sz w:val="64"/>
    </w:rPr>
  </w:style>
  <w:style w:type="paragraph" w:customStyle="1" w:styleId="DocumentSubtitle">
    <w:name w:val="Document Subtitle"/>
    <w:basedOn w:val="Normal"/>
    <w:qFormat/>
    <w:rsid w:val="00040F25"/>
    <w:pPr>
      <w:spacing w:after="0"/>
    </w:pPr>
    <w:rPr>
      <w:rFonts w:asciiTheme="majorHAnsi" w:hAnsiTheme="majorHAnsi"/>
      <w:sz w:val="36"/>
    </w:rPr>
  </w:style>
  <w:style w:type="paragraph" w:customStyle="1" w:styleId="PictureDescription">
    <w:name w:val="Picture Description"/>
    <w:basedOn w:val="Normal"/>
    <w:qFormat/>
    <w:rsid w:val="00A5266D"/>
    <w:pPr>
      <w:shd w:val="clear" w:color="auto" w:fill="D1CCBD" w:themeFill="accent2"/>
      <w:spacing w:after="360"/>
    </w:pPr>
  </w:style>
  <w:style w:type="paragraph" w:customStyle="1" w:styleId="Tabletext">
    <w:name w:val="Table text"/>
    <w:basedOn w:val="Normal"/>
    <w:qFormat/>
    <w:rsid w:val="0097186F"/>
    <w:pPr>
      <w:spacing w:after="0" w:line="240" w:lineRule="auto"/>
    </w:pPr>
    <w:rPr>
      <w:color w:val="000000" w:themeColor="text1"/>
    </w:rPr>
  </w:style>
  <w:style w:type="paragraph" w:customStyle="1" w:styleId="Tableheading">
    <w:name w:val="Table heading"/>
    <w:basedOn w:val="Tabletext"/>
    <w:qFormat/>
    <w:rsid w:val="0097186F"/>
    <w:rPr>
      <w:color w:val="FFFFFF" w:themeColor="background1"/>
    </w:rPr>
  </w:style>
  <w:style w:type="character" w:styleId="Marquedecommentaire">
    <w:name w:val="annotation reference"/>
    <w:basedOn w:val="Policepardfaut"/>
    <w:uiPriority w:val="99"/>
    <w:semiHidden/>
    <w:unhideWhenUsed/>
    <w:rsid w:val="00B207E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07E8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07E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07E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07E8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C35D0A"/>
    <w:pPr>
      <w:spacing w:after="200" w:line="240" w:lineRule="auto"/>
    </w:pPr>
    <w:rPr>
      <w:i/>
      <w:iCs/>
      <w:color w:val="FFFFFF" w:themeColor="text2"/>
      <w:sz w:val="18"/>
      <w:szCs w:val="18"/>
    </w:rPr>
  </w:style>
  <w:style w:type="paragraph" w:customStyle="1" w:styleId="DocumentTypeWhite">
    <w:name w:val="Document Type White"/>
    <w:basedOn w:val="DocumentTypeRed"/>
    <w:link w:val="DocumentTypeWhiteChar"/>
    <w:qFormat/>
    <w:rsid w:val="00E635CE"/>
    <w:rPr>
      <w:color w:val="FFFFFF" w:themeColor="background1"/>
    </w:rPr>
  </w:style>
  <w:style w:type="paragraph" w:customStyle="1" w:styleId="DocumentType">
    <w:name w:val="Document Type"/>
    <w:basedOn w:val="Normal"/>
    <w:qFormat/>
    <w:rsid w:val="00FF5ECE"/>
    <w:rPr>
      <w:rFonts w:ascii="Trade Gothic LT Com Cn" w:hAnsi="Trade Gothic LT Com Cn"/>
      <w:color w:val="DA291C" w:themeColor="background2"/>
      <w:sz w:val="72"/>
    </w:rPr>
  </w:style>
  <w:style w:type="character" w:customStyle="1" w:styleId="DocumentTypeRedChar">
    <w:name w:val="Document Type Red Char"/>
    <w:basedOn w:val="Policepardfaut"/>
    <w:link w:val="DocumentTypeRed"/>
    <w:rsid w:val="00E635CE"/>
    <w:rPr>
      <w:rFonts w:ascii="Trade Gothic LT Com Cn" w:hAnsi="Trade Gothic LT Com Cn"/>
      <w:color w:val="DA291C" w:themeColor="background2"/>
      <w:sz w:val="72"/>
    </w:rPr>
  </w:style>
  <w:style w:type="character" w:customStyle="1" w:styleId="DocumentTypeWhiteChar">
    <w:name w:val="Document Type White Char"/>
    <w:basedOn w:val="DocumentTypeRedChar"/>
    <w:link w:val="DocumentTypeWhite"/>
    <w:rsid w:val="00E635CE"/>
    <w:rPr>
      <w:rFonts w:ascii="Trade Gothic LT Com Cn" w:hAnsi="Trade Gothic LT Com Cn"/>
      <w:color w:val="FFFFFF" w:themeColor="background1"/>
      <w:sz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690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ous-titreCar">
    <w:name w:val="Sous-titre Car"/>
    <w:basedOn w:val="Policepardfaut"/>
    <w:link w:val="Sous-titre"/>
    <w:uiPriority w:val="11"/>
    <w:rsid w:val="00236901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88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phedeliste">
    <w:name w:val="List Paragraph"/>
    <w:basedOn w:val="Normal"/>
    <w:uiPriority w:val="34"/>
    <w:qFormat/>
    <w:rsid w:val="00351F50"/>
    <w:pPr>
      <w:ind w:left="720"/>
      <w:contextualSpacing/>
    </w:pPr>
  </w:style>
  <w:style w:type="character" w:customStyle="1" w:styleId="shorttext">
    <w:name w:val="short_text"/>
    <w:basedOn w:val="Policepardfaut"/>
    <w:rsid w:val="00622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cid:image012.png@01D35D86.C7486E50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5.png"/><Relationship Id="rId7" Type="http://schemas.openxmlformats.org/officeDocument/2006/relationships/hyperlink" Target="http://visavis.mondoblog.org/vihsida-combien-de-personnes-en-danger-en-cote-divoire/inconscience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60.png"/><Relationship Id="rId4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hrasher\AppData\Local\Temp\Temp1_SCUS_Templates_2017.zip\WORD\SCUS_FactSheet_Template_2017_NoCover.dotx" TargetMode="External"/></Relationships>
</file>

<file path=word/theme/theme1.xml><?xml version="1.0" encoding="utf-8"?>
<a:theme xmlns:a="http://schemas.openxmlformats.org/drawingml/2006/main" name="Office Theme">
  <a:themeElements>
    <a:clrScheme name="Save the Children colour theme">
      <a:dk1>
        <a:sysClr val="windowText" lastClr="000000"/>
      </a:dk1>
      <a:lt1>
        <a:srgbClr val="FFFFFF"/>
      </a:lt1>
      <a:dk2>
        <a:srgbClr val="FFFFFF"/>
      </a:dk2>
      <a:lt2>
        <a:srgbClr val="DA291C"/>
      </a:lt2>
      <a:accent1>
        <a:srgbClr val="DA291C"/>
      </a:accent1>
      <a:accent2>
        <a:srgbClr val="D1CCBD"/>
      </a:accent2>
      <a:accent3>
        <a:srgbClr val="9A3324"/>
      </a:accent3>
      <a:accent4>
        <a:srgbClr val="FF4C02"/>
      </a:accent4>
      <a:accent5>
        <a:srgbClr val="F2A900"/>
      </a:accent5>
      <a:accent6>
        <a:srgbClr val="009CA6"/>
      </a:accent6>
      <a:hlink>
        <a:srgbClr val="DA291C"/>
      </a:hlink>
      <a:folHlink>
        <a:srgbClr val="761706"/>
      </a:folHlink>
    </a:clrScheme>
    <a:fontScheme name="Save the Children font">
      <a:majorFont>
        <a:latin typeface="Gill Sans Infant Std"/>
        <a:ea typeface=""/>
        <a:cs typeface=""/>
      </a:majorFont>
      <a:minorFont>
        <a:latin typeface="Gill Sans Infan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446DBBBD2D0C4286DF22F1DA1F650F" ma:contentTypeVersion="1" ma:contentTypeDescription="Create a new document." ma:contentTypeScope="" ma:versionID="f2a5b14710f993a204aaa32e04058de0">
  <xsd:schema xmlns:xsd="http://www.w3.org/2001/XMLSchema" xmlns:xs="http://www.w3.org/2001/XMLSchema" xmlns:p="http://schemas.microsoft.com/office/2006/metadata/properties" xmlns:ns2="f271e05d-d410-45bb-87dd-b2ae6a154541" targetNamespace="http://schemas.microsoft.com/office/2006/metadata/properties" ma:root="true" ma:fieldsID="5778e0ffd54aef1001b4a6dcfbf85c88" ns2:_="">
    <xsd:import namespace="f271e05d-d410-45bb-87dd-b2ae6a154541"/>
    <xsd:element name="properties">
      <xsd:complexType>
        <xsd:sequence>
          <xsd:element name="documentManagement">
            <xsd:complexType>
              <xsd:all>
                <xsd:element ref="ns2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e05d-d410-45bb-87dd-b2ae6a154541" elementFormDefault="qualified">
    <xsd:import namespace="http://schemas.microsoft.com/office/2006/documentManagement/types"/>
    <xsd:import namespace="http://schemas.microsoft.com/office/infopath/2007/PartnerControls"/>
    <xsd:element name="Order0" ma:index="8" nillable="true" ma:displayName="Order" ma:internalName="Order0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0 xmlns="f271e05d-d410-45bb-87dd-b2ae6a15454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13CB1-5A02-45CB-B2FA-6C8B7BCA26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D72A1C-FD1D-4AA4-ADC8-B92B14F350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e05d-d410-45bb-87dd-b2ae6a154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4160F5-C11F-4E6F-84DA-723A0641D427}">
  <ds:schemaRefs>
    <ds:schemaRef ds:uri="http://schemas.microsoft.com/office/2006/metadata/properties"/>
    <ds:schemaRef ds:uri="http://schemas.microsoft.com/office/infopath/2007/PartnerControls"/>
    <ds:schemaRef ds:uri="f271e05d-d410-45bb-87dd-b2ae6a154541"/>
  </ds:schemaRefs>
</ds:datastoreItem>
</file>

<file path=customXml/itemProps4.xml><?xml version="1.0" encoding="utf-8"?>
<ds:datastoreItem xmlns:ds="http://schemas.openxmlformats.org/officeDocument/2006/customXml" ds:itemID="{ABA4F433-7249-4493-B8D2-6B4741148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SCUS_FactSheet_Template_2017_NoCover</Template>
  <TotalTime>12</TotalTime>
  <Pages>1</Pages>
  <Words>149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Save The Children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Thrasher, Erika</dc:creator>
  <cp:lastModifiedBy>Kanon, Wakiri Stephane</cp:lastModifiedBy>
  <cp:revision>3</cp:revision>
  <cp:lastPrinted>2016-04-22T16:04:00Z</cp:lastPrinted>
  <dcterms:created xsi:type="dcterms:W3CDTF">2019-08-27T14:11:00Z</dcterms:created>
  <dcterms:modified xsi:type="dcterms:W3CDTF">2019-09-11T18:59:00Z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0x01010057446DBBBD2D0C4286DF22F1DA1F650F</vt:lpwstr>
  </property>
</Properties>
</file>