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page" w:tblpX="291" w:tblpY="311"/>
        <w:tblW w:w="2426" w:type="pct"/>
        <w:shd w:val="clear" w:color="auto" w:fill="F9D2D0" w:themeFill="background2" w:themeFillTint="33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44"/>
      </w:tblGrid>
      <w:tr w:rsidR="00F348E2" w:rsidRPr="00B6091B" w14:paraId="588237EC" w14:textId="77777777" w:rsidTr="008516AF">
        <w:trPr>
          <w:trHeight w:val="617"/>
        </w:trPr>
        <w:tc>
          <w:tcPr>
            <w:tcW w:w="50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9D2D0" w:themeFill="background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650BCA" w14:textId="1688990F" w:rsidR="00F348E2" w:rsidRPr="00C32020" w:rsidRDefault="00F348E2" w:rsidP="00F348E2">
            <w:pPr>
              <w:spacing w:after="0" w:line="240" w:lineRule="auto"/>
              <w:rPr>
                <w:sz w:val="22"/>
                <w:lang w:val="fr-FR"/>
              </w:rPr>
            </w:pPr>
            <w:r w:rsidRPr="00C32020">
              <w:rPr>
                <w:sz w:val="22"/>
                <w:lang w:val="fr-FR"/>
              </w:rPr>
              <w:t>Renforcer l’éducation et l’autonomisation des groupes  vulnérables, en particulier les filles</w:t>
            </w:r>
          </w:p>
        </w:tc>
      </w:tr>
    </w:tbl>
    <w:p w14:paraId="0F647B5A" w14:textId="3B8B3D80" w:rsidR="0078588D" w:rsidRPr="00C32020" w:rsidRDefault="0078588D" w:rsidP="0078588D">
      <w:pPr>
        <w:spacing w:after="160" w:line="259" w:lineRule="auto"/>
        <w:rPr>
          <w:sz w:val="22"/>
          <w:lang w:val="fr-FR"/>
        </w:rPr>
      </w:pPr>
    </w:p>
    <w:p w14:paraId="54D23A48" w14:textId="011381D9" w:rsidR="00886302" w:rsidRPr="00C32020" w:rsidRDefault="00F348E2" w:rsidP="007C16A6">
      <w:pPr>
        <w:ind w:left="3600" w:hanging="3600"/>
        <w:rPr>
          <w:sz w:val="22"/>
          <w:lang w:val="fr-FR"/>
        </w:rPr>
      </w:pPr>
      <w:r w:rsidRPr="00C32020">
        <w:rPr>
          <w:noProof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720739" wp14:editId="0021B35D">
                <wp:simplePos x="0" y="0"/>
                <wp:positionH relativeFrom="margin">
                  <wp:posOffset>-276860</wp:posOffset>
                </wp:positionH>
                <wp:positionV relativeFrom="margin">
                  <wp:posOffset>752475</wp:posOffset>
                </wp:positionV>
                <wp:extent cx="3365500" cy="1530350"/>
                <wp:effectExtent l="0" t="0" r="25400" b="12700"/>
                <wp:wrapSquare wrapText="bothSides"/>
                <wp:docPr id="7" name="Rectangle à coins arrondis 7" descr="C:\Users\F.Comoe\Documents\Docs anciens ordi\PROJET REVE COP16\COMMUNICATION\1PHOTO\PHOTOS GBEDIA\WP_20161014_194 (3)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153035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9000" b="-19000"/>
                          </a:stretch>
                        </a:blipFill>
                        <a:ln w="25400" cap="flat" cmpd="sng" algn="ctr">
                          <a:solidFill>
                            <a:srgbClr val="FFFFFF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7DF77" id="Rectangle à coins arrondis 7" o:spid="_x0000_s1026" style="position:absolute;margin-left:-21.8pt;margin-top:59.25pt;width:265pt;height:120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" strokecolor="white" strokeweight="2pt">
                <v:fill r:id="rId12" o:title="WP_20161014_194 (3)" recolor="t" rotate="t" type="frame"/>
                <w10:wrap type="square" anchorx="margin" anchory="margin"/>
              </v:roundrect>
            </w:pict>
          </mc:Fallback>
        </mc:AlternateContent>
      </w:r>
      <w:r w:rsidR="00807BB6" w:rsidRPr="00C32020">
        <w:rPr>
          <w:rStyle w:val="shorttext"/>
          <w:rFonts w:ascii="Arial" w:hAnsi="Arial" w:cs="Arial"/>
          <w:b/>
          <w:color w:val="222222"/>
          <w:sz w:val="22"/>
          <w:lang w:val="fr-FR"/>
        </w:rPr>
        <w:t xml:space="preserve">Zone </w:t>
      </w:r>
      <w:r w:rsidR="00FC14F6" w:rsidRPr="00C32020">
        <w:rPr>
          <w:rStyle w:val="shorttext"/>
          <w:rFonts w:ascii="Arial" w:hAnsi="Arial" w:cs="Arial"/>
          <w:b/>
          <w:color w:val="222222"/>
          <w:sz w:val="22"/>
          <w:lang w:val="fr-FR"/>
        </w:rPr>
        <w:t>d’intervention</w:t>
      </w:r>
      <w:r w:rsidR="00FC14F6" w:rsidRPr="00C32020">
        <w:rPr>
          <w:rStyle w:val="shorttext"/>
          <w:rFonts w:ascii="Arial" w:hAnsi="Arial" w:cs="Arial"/>
          <w:color w:val="222222"/>
          <w:sz w:val="22"/>
          <w:lang w:val="fr-FR"/>
        </w:rPr>
        <w:t xml:space="preserve"> :</w:t>
      </w:r>
      <w:r w:rsidR="00514B79" w:rsidRPr="00C32020">
        <w:rPr>
          <w:b/>
          <w:sz w:val="22"/>
          <w:lang w:val="fr-FR"/>
        </w:rPr>
        <w:t xml:space="preserve"> </w:t>
      </w:r>
      <w:r w:rsidR="000B73AD" w:rsidRPr="00C32020">
        <w:rPr>
          <w:sz w:val="22"/>
          <w:lang w:val="fr-FR"/>
        </w:rPr>
        <w:t>6</w:t>
      </w:r>
      <w:r w:rsidR="00622311" w:rsidRPr="00C32020">
        <w:rPr>
          <w:sz w:val="22"/>
          <w:lang w:val="fr-FR"/>
        </w:rPr>
        <w:t xml:space="preserve"> </w:t>
      </w:r>
      <w:r w:rsidR="00FC14F6" w:rsidRPr="00C32020">
        <w:rPr>
          <w:sz w:val="22"/>
          <w:lang w:val="fr-FR"/>
        </w:rPr>
        <w:t>régions</w:t>
      </w:r>
      <w:r w:rsidR="00622311" w:rsidRPr="00C32020">
        <w:rPr>
          <w:sz w:val="22"/>
          <w:lang w:val="fr-FR"/>
        </w:rPr>
        <w:t xml:space="preserve"> de la </w:t>
      </w:r>
      <w:r w:rsidR="000B73AD" w:rsidRPr="00C32020">
        <w:rPr>
          <w:sz w:val="22"/>
          <w:lang w:val="fr-FR"/>
        </w:rPr>
        <w:t xml:space="preserve">Côte </w:t>
      </w:r>
      <w:r w:rsidR="008516AF" w:rsidRPr="00C32020">
        <w:rPr>
          <w:sz w:val="22"/>
          <w:lang w:val="fr-FR"/>
        </w:rPr>
        <w:t>d’Ivoire :</w:t>
      </w:r>
      <w:r w:rsidR="000B73AD" w:rsidRPr="00C32020">
        <w:rPr>
          <w:sz w:val="22"/>
          <w:lang w:val="fr-FR"/>
        </w:rPr>
        <w:t xml:space="preserve"> Abidjan II, </w:t>
      </w:r>
      <w:proofErr w:type="spellStart"/>
      <w:r w:rsidR="000B73AD" w:rsidRPr="00C32020">
        <w:rPr>
          <w:sz w:val="22"/>
          <w:lang w:val="fr-FR"/>
        </w:rPr>
        <w:t>Agneby</w:t>
      </w:r>
      <w:proofErr w:type="spellEnd"/>
      <w:r w:rsidR="000B73AD" w:rsidRPr="00C32020">
        <w:rPr>
          <w:sz w:val="22"/>
          <w:lang w:val="fr-FR"/>
        </w:rPr>
        <w:t xml:space="preserve"> </w:t>
      </w:r>
      <w:proofErr w:type="spellStart"/>
      <w:r w:rsidR="000B73AD" w:rsidRPr="00C32020">
        <w:rPr>
          <w:sz w:val="22"/>
          <w:lang w:val="fr-FR"/>
        </w:rPr>
        <w:t>Tiassa</w:t>
      </w:r>
      <w:proofErr w:type="spellEnd"/>
      <w:r w:rsidR="000B73AD" w:rsidRPr="00C32020">
        <w:rPr>
          <w:sz w:val="22"/>
          <w:lang w:val="fr-FR"/>
        </w:rPr>
        <w:t xml:space="preserve">-Me, </w:t>
      </w:r>
      <w:proofErr w:type="spellStart"/>
      <w:r w:rsidR="000B73AD" w:rsidRPr="00C32020">
        <w:rPr>
          <w:sz w:val="22"/>
          <w:lang w:val="fr-FR"/>
        </w:rPr>
        <w:t>Bel</w:t>
      </w:r>
      <w:r w:rsidR="00622311" w:rsidRPr="00C32020">
        <w:rPr>
          <w:sz w:val="22"/>
          <w:lang w:val="fr-FR"/>
        </w:rPr>
        <w:t>ier</w:t>
      </w:r>
      <w:proofErr w:type="spellEnd"/>
      <w:r w:rsidR="00622311" w:rsidRPr="00C32020">
        <w:rPr>
          <w:sz w:val="22"/>
          <w:lang w:val="fr-FR"/>
        </w:rPr>
        <w:t xml:space="preserve">, </w:t>
      </w:r>
      <w:proofErr w:type="spellStart"/>
      <w:r w:rsidR="00622311" w:rsidRPr="00C32020">
        <w:rPr>
          <w:sz w:val="22"/>
          <w:lang w:val="fr-FR"/>
        </w:rPr>
        <w:t>Gbeke</w:t>
      </w:r>
      <w:proofErr w:type="spellEnd"/>
      <w:r w:rsidR="00622311" w:rsidRPr="00C32020">
        <w:rPr>
          <w:sz w:val="22"/>
          <w:lang w:val="fr-FR"/>
        </w:rPr>
        <w:t xml:space="preserve">, </w:t>
      </w:r>
      <w:proofErr w:type="spellStart"/>
      <w:r w:rsidR="00622311" w:rsidRPr="00C32020">
        <w:rPr>
          <w:sz w:val="22"/>
          <w:lang w:val="fr-FR"/>
        </w:rPr>
        <w:t>Indenie-Djuablin</w:t>
      </w:r>
      <w:proofErr w:type="spellEnd"/>
      <w:r w:rsidR="00622311" w:rsidRPr="00C32020">
        <w:rPr>
          <w:sz w:val="22"/>
          <w:lang w:val="fr-FR"/>
        </w:rPr>
        <w:t xml:space="preserve"> et </w:t>
      </w:r>
      <w:r w:rsidR="008516AF" w:rsidRPr="00C32020">
        <w:rPr>
          <w:sz w:val="22"/>
          <w:lang w:val="fr-FR"/>
        </w:rPr>
        <w:t>le N’Zi</w:t>
      </w:r>
      <w:r w:rsidR="000B73AD" w:rsidRPr="00C32020">
        <w:rPr>
          <w:sz w:val="22"/>
          <w:lang w:val="fr-FR"/>
        </w:rPr>
        <w:t xml:space="preserve"> </w:t>
      </w:r>
      <w:proofErr w:type="spellStart"/>
      <w:r w:rsidR="000B73AD" w:rsidRPr="00C32020">
        <w:rPr>
          <w:sz w:val="22"/>
          <w:lang w:val="fr-FR"/>
        </w:rPr>
        <w:t>Iffou</w:t>
      </w:r>
      <w:proofErr w:type="spellEnd"/>
      <w:r w:rsidR="000B73AD" w:rsidRPr="00C32020">
        <w:rPr>
          <w:sz w:val="22"/>
          <w:lang w:val="fr-FR"/>
        </w:rPr>
        <w:t xml:space="preserve">, </w:t>
      </w:r>
      <w:r w:rsidR="00B20EB1" w:rsidRPr="00B6091B">
        <w:rPr>
          <w:sz w:val="22"/>
          <w:lang w:val="fr-FR"/>
        </w:rPr>
        <w:t xml:space="preserve">couvrant </w:t>
      </w:r>
      <w:r w:rsidR="00807BB6" w:rsidRPr="00C32020">
        <w:rPr>
          <w:sz w:val="22"/>
          <w:lang w:val="fr-FR"/>
        </w:rPr>
        <w:t>10 D</w:t>
      </w:r>
      <w:r w:rsidR="007C16A6" w:rsidRPr="00C32020">
        <w:rPr>
          <w:sz w:val="22"/>
          <w:lang w:val="fr-FR"/>
        </w:rPr>
        <w:t xml:space="preserve">irections </w:t>
      </w:r>
      <w:r w:rsidR="00807BB6" w:rsidRPr="00C32020">
        <w:rPr>
          <w:sz w:val="22"/>
          <w:lang w:val="fr-FR"/>
        </w:rPr>
        <w:t>R</w:t>
      </w:r>
      <w:r w:rsidR="007C16A6" w:rsidRPr="00C32020">
        <w:rPr>
          <w:sz w:val="22"/>
          <w:lang w:val="fr-FR"/>
        </w:rPr>
        <w:t>égionales de l’</w:t>
      </w:r>
      <w:r w:rsidR="00807BB6" w:rsidRPr="00C32020">
        <w:rPr>
          <w:sz w:val="22"/>
          <w:lang w:val="fr-FR"/>
        </w:rPr>
        <w:t>E</w:t>
      </w:r>
      <w:r w:rsidR="007C16A6" w:rsidRPr="00C32020">
        <w:rPr>
          <w:sz w:val="22"/>
          <w:lang w:val="fr-FR"/>
        </w:rPr>
        <w:t xml:space="preserve">ducation </w:t>
      </w:r>
      <w:r w:rsidR="00807BB6" w:rsidRPr="00C32020">
        <w:rPr>
          <w:sz w:val="22"/>
          <w:lang w:val="fr-FR"/>
        </w:rPr>
        <w:t>N</w:t>
      </w:r>
      <w:r w:rsidR="007C16A6" w:rsidRPr="00C32020">
        <w:rPr>
          <w:sz w:val="22"/>
          <w:lang w:val="fr-FR"/>
        </w:rPr>
        <w:t>ationale et de l’</w:t>
      </w:r>
      <w:r w:rsidR="00807BB6" w:rsidRPr="00C32020">
        <w:rPr>
          <w:sz w:val="22"/>
          <w:lang w:val="fr-FR"/>
        </w:rPr>
        <w:t>E</w:t>
      </w:r>
      <w:r w:rsidR="007C16A6" w:rsidRPr="00C32020">
        <w:rPr>
          <w:sz w:val="22"/>
          <w:lang w:val="fr-FR"/>
        </w:rPr>
        <w:t xml:space="preserve">nseignement </w:t>
      </w:r>
      <w:r w:rsidR="00807BB6" w:rsidRPr="00C32020">
        <w:rPr>
          <w:sz w:val="22"/>
          <w:lang w:val="fr-FR"/>
        </w:rPr>
        <w:t>T</w:t>
      </w:r>
      <w:r w:rsidR="007C16A6" w:rsidRPr="00C32020">
        <w:rPr>
          <w:sz w:val="22"/>
          <w:lang w:val="fr-FR"/>
        </w:rPr>
        <w:t>echnique</w:t>
      </w:r>
      <w:r w:rsidR="0078588D" w:rsidRPr="00C32020">
        <w:rPr>
          <w:sz w:val="22"/>
          <w:lang w:val="fr-FR"/>
        </w:rPr>
        <w:t xml:space="preserve"> </w:t>
      </w:r>
      <w:r w:rsidR="008516AF" w:rsidRPr="00C32020">
        <w:rPr>
          <w:sz w:val="22"/>
          <w:lang w:val="fr-FR"/>
        </w:rPr>
        <w:t>(Abidjan</w:t>
      </w:r>
      <w:r w:rsidR="007C16A6" w:rsidRPr="00C32020">
        <w:rPr>
          <w:sz w:val="22"/>
          <w:lang w:val="fr-FR"/>
        </w:rPr>
        <w:t xml:space="preserve"> 1, 2 &amp; 4, </w:t>
      </w:r>
      <w:r w:rsidR="008516AF" w:rsidRPr="00C32020">
        <w:rPr>
          <w:sz w:val="22"/>
          <w:lang w:val="fr-FR"/>
        </w:rPr>
        <w:t>Abengourou ;</w:t>
      </w:r>
      <w:r w:rsidR="007C16A6" w:rsidRPr="00C32020">
        <w:rPr>
          <w:sz w:val="22"/>
          <w:lang w:val="fr-FR"/>
        </w:rPr>
        <w:t xml:space="preserve"> </w:t>
      </w:r>
      <w:proofErr w:type="spellStart"/>
      <w:r w:rsidR="007C16A6" w:rsidRPr="00C32020">
        <w:rPr>
          <w:sz w:val="22"/>
          <w:lang w:val="fr-FR"/>
        </w:rPr>
        <w:t>Agboville</w:t>
      </w:r>
      <w:proofErr w:type="spellEnd"/>
      <w:r w:rsidR="007C16A6" w:rsidRPr="00C32020">
        <w:rPr>
          <w:sz w:val="22"/>
          <w:lang w:val="fr-FR"/>
        </w:rPr>
        <w:t xml:space="preserve">; </w:t>
      </w:r>
      <w:proofErr w:type="spellStart"/>
      <w:r w:rsidR="007C16A6" w:rsidRPr="00C32020">
        <w:rPr>
          <w:sz w:val="22"/>
          <w:lang w:val="fr-FR"/>
        </w:rPr>
        <w:t>Adzopé</w:t>
      </w:r>
      <w:proofErr w:type="spellEnd"/>
      <w:r w:rsidR="007C16A6" w:rsidRPr="00C32020">
        <w:rPr>
          <w:sz w:val="22"/>
          <w:lang w:val="fr-FR"/>
        </w:rPr>
        <w:t>; Bouaké 1&amp;2; Bongouanou &amp; Yamoussoukro.</w:t>
      </w:r>
    </w:p>
    <w:p w14:paraId="4F98C26D" w14:textId="1B222143" w:rsidR="00886302" w:rsidRPr="00C32020" w:rsidRDefault="00FC14F6" w:rsidP="00886302">
      <w:pPr>
        <w:ind w:left="3600" w:hanging="3600"/>
        <w:rPr>
          <w:sz w:val="22"/>
          <w:lang w:val="fr-FR"/>
        </w:rPr>
      </w:pPr>
      <w:r w:rsidRPr="00C32020">
        <w:rPr>
          <w:b/>
          <w:bCs/>
          <w:sz w:val="22"/>
          <w:lang w:val="fr-FR"/>
        </w:rPr>
        <w:t>Cibles :</w:t>
      </w:r>
      <w:r w:rsidR="00514B79" w:rsidRPr="00C32020">
        <w:rPr>
          <w:b/>
          <w:bCs/>
          <w:sz w:val="22"/>
          <w:lang w:val="fr-FR"/>
        </w:rPr>
        <w:t xml:space="preserve"> </w:t>
      </w:r>
      <w:r w:rsidR="006B47E6" w:rsidRPr="00C32020">
        <w:rPr>
          <w:sz w:val="22"/>
          <w:lang w:val="fr-FR"/>
        </w:rPr>
        <w:t>2000</w:t>
      </w:r>
      <w:bookmarkStart w:id="0" w:name="_GoBack"/>
      <w:bookmarkEnd w:id="0"/>
      <w:r w:rsidR="006B47E6" w:rsidRPr="00C32020">
        <w:rPr>
          <w:sz w:val="22"/>
          <w:lang w:val="fr-FR"/>
        </w:rPr>
        <w:t xml:space="preserve">0 OEV scolarisés, 1500 adolescents et jeunes hors du système </w:t>
      </w:r>
      <w:r w:rsidRPr="00C32020">
        <w:rPr>
          <w:sz w:val="22"/>
          <w:lang w:val="fr-FR"/>
        </w:rPr>
        <w:t>scolaire</w:t>
      </w:r>
      <w:r w:rsidR="00440A4F" w:rsidRPr="00C32020">
        <w:rPr>
          <w:sz w:val="22"/>
          <w:lang w:val="fr-FR"/>
        </w:rPr>
        <w:t xml:space="preserve"> formel</w:t>
      </w:r>
      <w:r w:rsidRPr="00C32020">
        <w:rPr>
          <w:sz w:val="22"/>
          <w:lang w:val="fr-FR"/>
        </w:rPr>
        <w:t xml:space="preserve"> ;</w:t>
      </w:r>
      <w:r w:rsidR="00B13766" w:rsidRPr="00C32020">
        <w:rPr>
          <w:sz w:val="22"/>
          <w:lang w:val="fr-FR"/>
        </w:rPr>
        <w:t xml:space="preserve"> </w:t>
      </w:r>
      <w:r w:rsidR="006B47E6" w:rsidRPr="00C32020">
        <w:rPr>
          <w:sz w:val="22"/>
          <w:lang w:val="fr-FR"/>
        </w:rPr>
        <w:t>1500 parents.</w:t>
      </w:r>
    </w:p>
    <w:p w14:paraId="6859E6C0" w14:textId="0CF36934" w:rsidR="00FC14F6" w:rsidRPr="00C32020" w:rsidRDefault="00B20EB1" w:rsidP="00CE2504">
      <w:pPr>
        <w:numPr>
          <w:ilvl w:val="1"/>
          <w:numId w:val="0"/>
        </w:numPr>
        <w:spacing w:after="160"/>
        <w:rPr>
          <w:sz w:val="22"/>
          <w:lang w:val="fr-FR"/>
        </w:rPr>
      </w:pPr>
      <w:r w:rsidRPr="00C32020">
        <w:rPr>
          <w:b/>
          <w:color w:val="FF0000"/>
          <w:sz w:val="22"/>
          <w:lang w:val="fr-FR"/>
        </w:rPr>
        <w:t xml:space="preserve">Stratégie </w:t>
      </w:r>
      <w:r w:rsidR="008516AF" w:rsidRPr="00C32020">
        <w:rPr>
          <w:b/>
          <w:color w:val="FF0000"/>
          <w:sz w:val="22"/>
          <w:lang w:val="fr-FR"/>
        </w:rPr>
        <w:t>clé</w:t>
      </w:r>
      <w:r w:rsidR="008516AF" w:rsidRPr="00C32020">
        <w:rPr>
          <w:sz w:val="22"/>
          <w:lang w:val="fr-FR"/>
        </w:rPr>
        <w:t xml:space="preserve"> :</w:t>
      </w:r>
      <w:r w:rsidR="008D796D" w:rsidRPr="00C32020">
        <w:rPr>
          <w:sz w:val="22"/>
          <w:lang w:val="fr-FR"/>
        </w:rPr>
        <w:t xml:space="preserve"> </w:t>
      </w:r>
      <w:r w:rsidR="008516AF" w:rsidRPr="00C32020">
        <w:rPr>
          <w:sz w:val="22"/>
          <w:lang w:val="fr-FR"/>
        </w:rPr>
        <w:t>Renforcement de</w:t>
      </w:r>
      <w:r w:rsidR="00DB38BA" w:rsidRPr="00C32020">
        <w:rPr>
          <w:sz w:val="22"/>
          <w:lang w:val="fr-FR"/>
        </w:rPr>
        <w:t xml:space="preserve"> la collaboration avec les structures étatiques </w:t>
      </w:r>
      <w:r w:rsidR="00514B79" w:rsidRPr="00C32020">
        <w:rPr>
          <w:sz w:val="22"/>
          <w:lang w:val="fr-FR"/>
        </w:rPr>
        <w:t xml:space="preserve">et </w:t>
      </w:r>
      <w:r w:rsidR="008516AF" w:rsidRPr="00C32020">
        <w:rPr>
          <w:sz w:val="22"/>
          <w:lang w:val="fr-FR"/>
        </w:rPr>
        <w:t xml:space="preserve">de </w:t>
      </w:r>
      <w:r w:rsidR="00514B79" w:rsidRPr="00C32020">
        <w:rPr>
          <w:sz w:val="22"/>
          <w:lang w:val="fr-FR"/>
        </w:rPr>
        <w:t xml:space="preserve">l’engagement des parents </w:t>
      </w:r>
      <w:r w:rsidR="00DB38BA" w:rsidRPr="00C32020">
        <w:rPr>
          <w:sz w:val="22"/>
          <w:lang w:val="fr-FR"/>
        </w:rPr>
        <w:t xml:space="preserve">afin d’offrir une </w:t>
      </w:r>
      <w:r w:rsidR="008D796D" w:rsidRPr="00C32020">
        <w:rPr>
          <w:sz w:val="22"/>
          <w:lang w:val="fr-FR"/>
        </w:rPr>
        <w:t>instruction</w:t>
      </w:r>
      <w:r w:rsidR="00514B79" w:rsidRPr="00C32020">
        <w:rPr>
          <w:sz w:val="22"/>
          <w:lang w:val="fr-FR"/>
        </w:rPr>
        <w:t xml:space="preserve"> de qualité </w:t>
      </w:r>
      <w:r w:rsidR="00DB38BA" w:rsidRPr="00C32020">
        <w:rPr>
          <w:sz w:val="22"/>
          <w:lang w:val="fr-FR"/>
        </w:rPr>
        <w:t>aux enfants, aux</w:t>
      </w:r>
      <w:r w:rsidR="008D796D" w:rsidRPr="00C32020">
        <w:rPr>
          <w:sz w:val="22"/>
          <w:lang w:val="fr-FR"/>
        </w:rPr>
        <w:t xml:space="preserve"> adolescents et jeunes </w:t>
      </w:r>
      <w:r w:rsidR="00DB38BA" w:rsidRPr="00C32020">
        <w:rPr>
          <w:sz w:val="22"/>
          <w:lang w:val="fr-FR"/>
        </w:rPr>
        <w:t xml:space="preserve">vulnérables pour leur autonomisation. </w:t>
      </w:r>
    </w:p>
    <w:p w14:paraId="2C61F701" w14:textId="5256F682" w:rsidR="00514B79" w:rsidRPr="00C32020" w:rsidRDefault="008516AF" w:rsidP="00C32020">
      <w:pPr>
        <w:numPr>
          <w:ilvl w:val="1"/>
          <w:numId w:val="0"/>
        </w:numPr>
        <w:spacing w:after="0" w:line="240" w:lineRule="auto"/>
        <w:rPr>
          <w:sz w:val="22"/>
          <w:lang w:val="fr-FR"/>
        </w:rPr>
      </w:pPr>
      <w:r w:rsidRPr="00C32020">
        <w:rPr>
          <w:b/>
          <w:color w:val="FF0000"/>
          <w:sz w:val="22"/>
          <w:lang w:val="fr-FR"/>
        </w:rPr>
        <w:t>Réalisations</w:t>
      </w:r>
      <w:r w:rsidR="00A67236" w:rsidRPr="00C32020">
        <w:rPr>
          <w:b/>
          <w:color w:val="FF0000"/>
          <w:sz w:val="22"/>
          <w:lang w:val="fr-FR"/>
        </w:rPr>
        <w:t xml:space="preserve"> :</w:t>
      </w:r>
      <w:r w:rsidR="0007558D" w:rsidRPr="00C32020">
        <w:rPr>
          <w:sz w:val="22"/>
          <w:lang w:val="fr-FR"/>
        </w:rPr>
        <w:t xml:space="preserve"> </w:t>
      </w:r>
      <w:r w:rsidRPr="00C32020">
        <w:rPr>
          <w:sz w:val="22"/>
          <w:lang w:val="fr-FR"/>
        </w:rPr>
        <w:br/>
      </w:r>
      <w:r w:rsidR="00514B79" w:rsidRPr="00C32020">
        <w:rPr>
          <w:b/>
          <w:sz w:val="22"/>
          <w:lang w:val="fr-FR"/>
        </w:rPr>
        <w:t>•</w:t>
      </w:r>
      <w:r w:rsidR="00C32020" w:rsidRPr="00C32020">
        <w:rPr>
          <w:b/>
          <w:sz w:val="22"/>
          <w:lang w:val="fr-FR"/>
        </w:rPr>
        <w:t xml:space="preserve"> </w:t>
      </w:r>
      <w:r w:rsidR="00B6091B">
        <w:rPr>
          <w:b/>
          <w:sz w:val="22"/>
          <w:lang w:val="fr-FR"/>
        </w:rPr>
        <w:t>13788</w:t>
      </w:r>
      <w:r w:rsidR="00F348E2" w:rsidRPr="00C32020">
        <w:rPr>
          <w:sz w:val="22"/>
          <w:lang w:val="fr-FR"/>
        </w:rPr>
        <w:t xml:space="preserve"> OEV scolarisés suivi à domicile </w:t>
      </w:r>
      <w:r w:rsidR="00E83FE3" w:rsidRPr="00C32020">
        <w:rPr>
          <w:sz w:val="22"/>
          <w:lang w:val="fr-FR"/>
        </w:rPr>
        <w:t>pour améliorer leur rendement scolaire</w:t>
      </w:r>
    </w:p>
    <w:p w14:paraId="2AB6FD46" w14:textId="403A8512" w:rsidR="008516AF" w:rsidRPr="00C32020" w:rsidRDefault="00C32020" w:rsidP="00C32020">
      <w:pPr>
        <w:numPr>
          <w:ilvl w:val="1"/>
          <w:numId w:val="0"/>
        </w:numPr>
        <w:spacing w:after="0" w:line="240" w:lineRule="auto"/>
        <w:rPr>
          <w:sz w:val="22"/>
          <w:lang w:val="fr-FR"/>
        </w:rPr>
      </w:pPr>
      <w:r w:rsidRPr="00C32020">
        <w:rPr>
          <w:sz w:val="22"/>
          <w:lang w:val="fr-FR"/>
        </w:rPr>
        <w:t xml:space="preserve">• </w:t>
      </w:r>
      <w:r w:rsidR="002137A7">
        <w:rPr>
          <w:b/>
          <w:sz w:val="22"/>
          <w:lang w:val="fr-FR"/>
        </w:rPr>
        <w:t>2701</w:t>
      </w:r>
      <w:r w:rsidR="00514B79" w:rsidRPr="00C32020">
        <w:rPr>
          <w:sz w:val="22"/>
          <w:lang w:val="fr-FR"/>
        </w:rPr>
        <w:t xml:space="preserve"> jeunes dont </w:t>
      </w:r>
      <w:r w:rsidR="002137A7">
        <w:rPr>
          <w:b/>
          <w:sz w:val="22"/>
          <w:lang w:val="fr-FR"/>
        </w:rPr>
        <w:t>2276</w:t>
      </w:r>
      <w:r w:rsidR="00B6091B">
        <w:rPr>
          <w:b/>
          <w:sz w:val="22"/>
          <w:lang w:val="fr-FR"/>
        </w:rPr>
        <w:t xml:space="preserve"> </w:t>
      </w:r>
      <w:r w:rsidR="00514B79" w:rsidRPr="00C32020">
        <w:rPr>
          <w:sz w:val="22"/>
          <w:lang w:val="fr-FR"/>
        </w:rPr>
        <w:t>filles renforcé</w:t>
      </w:r>
      <w:r w:rsidR="008516AF" w:rsidRPr="00C32020">
        <w:rPr>
          <w:sz w:val="22"/>
          <w:lang w:val="fr-FR"/>
        </w:rPr>
        <w:t>e</w:t>
      </w:r>
      <w:r w:rsidR="00514B79" w:rsidRPr="00C32020">
        <w:rPr>
          <w:sz w:val="22"/>
          <w:lang w:val="fr-FR"/>
        </w:rPr>
        <w:t>s avec les</w:t>
      </w:r>
      <w:r w:rsidR="008516AF" w:rsidRPr="00C32020">
        <w:rPr>
          <w:sz w:val="22"/>
          <w:lang w:val="fr-FR"/>
        </w:rPr>
        <w:t xml:space="preserve"> cours de</w:t>
      </w:r>
      <w:r w:rsidR="007F2AE2" w:rsidRPr="00C32020">
        <w:rPr>
          <w:sz w:val="22"/>
          <w:lang w:val="fr-FR"/>
        </w:rPr>
        <w:t xml:space="preserve"> compétences de vie.</w:t>
      </w:r>
      <w:r w:rsidR="0007558D" w:rsidRPr="00C32020">
        <w:rPr>
          <w:sz w:val="22"/>
          <w:lang w:val="fr-FR"/>
        </w:rPr>
        <w:br/>
        <w:t xml:space="preserve">• </w:t>
      </w:r>
      <w:r w:rsidR="007F3558" w:rsidRPr="00C32020">
        <w:rPr>
          <w:b/>
          <w:sz w:val="22"/>
          <w:lang w:val="fr-FR"/>
        </w:rPr>
        <w:t>1051</w:t>
      </w:r>
      <w:r w:rsidR="007F3558" w:rsidRPr="00C32020">
        <w:rPr>
          <w:sz w:val="22"/>
          <w:lang w:val="fr-FR"/>
        </w:rPr>
        <w:t xml:space="preserve"> jeunes dont </w:t>
      </w:r>
      <w:r w:rsidR="0007558D" w:rsidRPr="00C32020">
        <w:rPr>
          <w:sz w:val="22"/>
          <w:lang w:val="fr-FR"/>
        </w:rPr>
        <w:t xml:space="preserve"> </w:t>
      </w:r>
      <w:r w:rsidR="007F3558" w:rsidRPr="00C32020">
        <w:rPr>
          <w:b/>
          <w:sz w:val="22"/>
          <w:lang w:val="fr-FR"/>
        </w:rPr>
        <w:t>848</w:t>
      </w:r>
      <w:r w:rsidR="007F3558" w:rsidRPr="00C32020">
        <w:rPr>
          <w:sz w:val="22"/>
          <w:lang w:val="fr-FR"/>
        </w:rPr>
        <w:t xml:space="preserve"> </w:t>
      </w:r>
      <w:r w:rsidR="00440A4F" w:rsidRPr="00C32020">
        <w:rPr>
          <w:sz w:val="22"/>
          <w:lang w:val="fr-FR"/>
        </w:rPr>
        <w:t xml:space="preserve">filles </w:t>
      </w:r>
      <w:r w:rsidR="0007558D" w:rsidRPr="00C32020">
        <w:rPr>
          <w:sz w:val="22"/>
          <w:lang w:val="fr-FR"/>
        </w:rPr>
        <w:t xml:space="preserve">ont reçu une </w:t>
      </w:r>
      <w:r w:rsidR="001F7CED" w:rsidRPr="00C32020">
        <w:rPr>
          <w:sz w:val="22"/>
          <w:lang w:val="fr-FR"/>
        </w:rPr>
        <w:t>formation professionnelle</w:t>
      </w:r>
      <w:r w:rsidR="007F2AE2" w:rsidRPr="00C32020">
        <w:rPr>
          <w:sz w:val="22"/>
          <w:lang w:val="fr-FR"/>
        </w:rPr>
        <w:t>.</w:t>
      </w:r>
    </w:p>
    <w:p w14:paraId="63B91D43" w14:textId="64A228EF" w:rsidR="007378FF" w:rsidRPr="00C32020" w:rsidRDefault="007F2AE2" w:rsidP="00C32020">
      <w:pPr>
        <w:spacing w:after="0" w:line="240" w:lineRule="auto"/>
        <w:rPr>
          <w:sz w:val="22"/>
          <w:lang w:val="fr-FR"/>
        </w:rPr>
      </w:pPr>
      <w:r w:rsidRPr="00C32020">
        <w:rPr>
          <w:sz w:val="22"/>
          <w:lang w:val="fr-FR"/>
        </w:rPr>
        <w:t xml:space="preserve">• </w:t>
      </w:r>
      <w:r w:rsidR="00B6091B">
        <w:rPr>
          <w:b/>
          <w:sz w:val="22"/>
          <w:lang w:val="fr-FR"/>
        </w:rPr>
        <w:t>13</w:t>
      </w:r>
      <w:r w:rsidR="00DA6249" w:rsidRPr="00C32020">
        <w:rPr>
          <w:sz w:val="22"/>
          <w:lang w:val="fr-FR"/>
        </w:rPr>
        <w:t xml:space="preserve"> </w:t>
      </w:r>
      <w:r w:rsidR="008516AF" w:rsidRPr="00C32020">
        <w:rPr>
          <w:sz w:val="22"/>
          <w:lang w:val="fr-FR"/>
        </w:rPr>
        <w:t>filles</w:t>
      </w:r>
      <w:r w:rsidR="00440A4F" w:rsidRPr="00C32020">
        <w:rPr>
          <w:sz w:val="22"/>
          <w:lang w:val="fr-FR"/>
        </w:rPr>
        <w:t xml:space="preserve"> </w:t>
      </w:r>
      <w:r w:rsidR="00DA6249" w:rsidRPr="00C32020">
        <w:rPr>
          <w:sz w:val="22"/>
          <w:lang w:val="fr-FR"/>
        </w:rPr>
        <w:t>ont un emploi</w:t>
      </w:r>
      <w:r w:rsidR="001F7CED" w:rsidRPr="00C32020">
        <w:rPr>
          <w:sz w:val="22"/>
          <w:lang w:val="fr-FR"/>
        </w:rPr>
        <w:t xml:space="preserve"> rémunéré et stable</w:t>
      </w:r>
      <w:r w:rsidRPr="00C32020">
        <w:rPr>
          <w:sz w:val="22"/>
          <w:lang w:val="fr-FR"/>
        </w:rPr>
        <w:t>.</w:t>
      </w:r>
    </w:p>
    <w:p w14:paraId="0AF78C50" w14:textId="2635F4B3" w:rsidR="007F2AE2" w:rsidRPr="00C32020" w:rsidRDefault="007378FF" w:rsidP="00C32020">
      <w:pPr>
        <w:numPr>
          <w:ilvl w:val="1"/>
          <w:numId w:val="0"/>
        </w:numPr>
        <w:spacing w:after="0" w:line="240" w:lineRule="auto"/>
        <w:rPr>
          <w:sz w:val="22"/>
          <w:lang w:val="fr-FR"/>
        </w:rPr>
      </w:pPr>
      <w:r w:rsidRPr="00C32020">
        <w:rPr>
          <w:sz w:val="22"/>
          <w:lang w:val="fr-FR"/>
        </w:rPr>
        <w:t xml:space="preserve">• </w:t>
      </w:r>
      <w:r w:rsidR="002137A7">
        <w:rPr>
          <w:b/>
          <w:sz w:val="22"/>
          <w:lang w:val="fr-FR"/>
        </w:rPr>
        <w:t>1315</w:t>
      </w:r>
      <w:r w:rsidRPr="00C32020">
        <w:rPr>
          <w:sz w:val="22"/>
          <w:lang w:val="fr-FR"/>
        </w:rPr>
        <w:t xml:space="preserve"> bénéficiaires dont </w:t>
      </w:r>
      <w:r w:rsidR="002137A7">
        <w:rPr>
          <w:b/>
          <w:sz w:val="22"/>
          <w:lang w:val="fr-FR"/>
        </w:rPr>
        <w:t>1113</w:t>
      </w:r>
      <w:r w:rsidRPr="00C32020">
        <w:rPr>
          <w:sz w:val="22"/>
          <w:lang w:val="fr-FR"/>
        </w:rPr>
        <w:t xml:space="preserve"> filles ont amélioré leurs compétences</w:t>
      </w:r>
      <w:r w:rsidR="007F2AE2" w:rsidRPr="00C32020">
        <w:rPr>
          <w:sz w:val="22"/>
          <w:lang w:val="fr-FR"/>
        </w:rPr>
        <w:t xml:space="preserve"> en lecture, écriture et calcul.</w:t>
      </w:r>
      <w:r w:rsidR="007F2AE2" w:rsidRPr="00C32020">
        <w:rPr>
          <w:sz w:val="22"/>
          <w:lang w:val="fr-FR"/>
        </w:rPr>
        <w:br/>
        <w:t xml:space="preserve">• </w:t>
      </w:r>
      <w:r w:rsidR="00B6091B">
        <w:rPr>
          <w:b/>
          <w:sz w:val="22"/>
          <w:lang w:val="fr-FR"/>
        </w:rPr>
        <w:t>1713</w:t>
      </w:r>
      <w:r w:rsidR="0007558D" w:rsidRPr="00C32020">
        <w:rPr>
          <w:sz w:val="22"/>
          <w:lang w:val="fr-FR"/>
        </w:rPr>
        <w:t xml:space="preserve"> </w:t>
      </w:r>
      <w:r w:rsidR="007F3558" w:rsidRPr="00C32020">
        <w:rPr>
          <w:sz w:val="22"/>
          <w:lang w:val="fr-FR"/>
        </w:rPr>
        <w:t xml:space="preserve">jeunes </w:t>
      </w:r>
      <w:r w:rsidR="0007558D" w:rsidRPr="00C32020">
        <w:rPr>
          <w:sz w:val="22"/>
          <w:lang w:val="fr-FR"/>
        </w:rPr>
        <w:t>ont amélioré leurs opportunités d'emploi grâce à</w:t>
      </w:r>
      <w:r w:rsidR="001F7CED" w:rsidRPr="00C32020">
        <w:rPr>
          <w:sz w:val="22"/>
          <w:lang w:val="fr-FR"/>
        </w:rPr>
        <w:t xml:space="preserve"> des formations Business Plus. </w:t>
      </w:r>
    </w:p>
    <w:p w14:paraId="3E563EB8" w14:textId="1816459E" w:rsidR="00F32ED7" w:rsidRPr="00C32020" w:rsidRDefault="007F2AE2" w:rsidP="00C32020">
      <w:pPr>
        <w:numPr>
          <w:ilvl w:val="1"/>
          <w:numId w:val="0"/>
        </w:numPr>
        <w:spacing w:after="0" w:line="240" w:lineRule="auto"/>
        <w:rPr>
          <w:sz w:val="22"/>
          <w:lang w:val="fr-FR"/>
        </w:rPr>
      </w:pPr>
      <w:r w:rsidRPr="00C32020">
        <w:rPr>
          <w:sz w:val="22"/>
          <w:lang w:val="fr-FR"/>
        </w:rPr>
        <w:t xml:space="preserve">• </w:t>
      </w:r>
      <w:r w:rsidR="00B6091B">
        <w:rPr>
          <w:b/>
          <w:sz w:val="22"/>
          <w:lang w:val="fr-FR"/>
        </w:rPr>
        <w:t>1109</w:t>
      </w:r>
      <w:r w:rsidR="001F7CED" w:rsidRPr="00C32020">
        <w:rPr>
          <w:sz w:val="22"/>
          <w:lang w:val="fr-FR"/>
        </w:rPr>
        <w:t xml:space="preserve"> </w:t>
      </w:r>
      <w:r w:rsidRPr="00C32020">
        <w:rPr>
          <w:sz w:val="22"/>
          <w:lang w:val="fr-FR"/>
        </w:rPr>
        <w:t xml:space="preserve">jeunes </w:t>
      </w:r>
      <w:r w:rsidR="001F7CED" w:rsidRPr="00C32020">
        <w:rPr>
          <w:sz w:val="22"/>
          <w:lang w:val="fr-FR"/>
        </w:rPr>
        <w:t>ont une A</w:t>
      </w:r>
      <w:r w:rsidR="007F3558" w:rsidRPr="00C32020">
        <w:rPr>
          <w:sz w:val="22"/>
          <w:lang w:val="fr-FR"/>
        </w:rPr>
        <w:t xml:space="preserve">ctivité </w:t>
      </w:r>
      <w:r w:rsidR="001F7CED" w:rsidRPr="00C32020">
        <w:rPr>
          <w:sz w:val="22"/>
          <w:lang w:val="fr-FR"/>
        </w:rPr>
        <w:t>G</w:t>
      </w:r>
      <w:r w:rsidR="007F3558" w:rsidRPr="00C32020">
        <w:rPr>
          <w:sz w:val="22"/>
          <w:lang w:val="fr-FR"/>
        </w:rPr>
        <w:t>énératrice</w:t>
      </w:r>
      <w:r w:rsidR="001F7CED" w:rsidRPr="00C32020">
        <w:rPr>
          <w:sz w:val="22"/>
          <w:lang w:val="fr-FR"/>
        </w:rPr>
        <w:t xml:space="preserve"> de R</w:t>
      </w:r>
      <w:r w:rsidR="007F3558" w:rsidRPr="00C32020">
        <w:rPr>
          <w:sz w:val="22"/>
          <w:lang w:val="fr-FR"/>
        </w:rPr>
        <w:t>evenus</w:t>
      </w:r>
      <w:r w:rsidR="001F7CED" w:rsidRPr="00C32020">
        <w:rPr>
          <w:sz w:val="22"/>
          <w:lang w:val="fr-FR"/>
        </w:rPr>
        <w:t xml:space="preserve"> (AGR)</w:t>
      </w:r>
      <w:r w:rsidR="007F3558" w:rsidRPr="00C32020">
        <w:rPr>
          <w:sz w:val="22"/>
          <w:lang w:val="fr-FR"/>
        </w:rPr>
        <w:t xml:space="preserve"> qui leur permet de subvenir à leur besoin</w:t>
      </w:r>
      <w:r w:rsidR="001F7CED" w:rsidRPr="00C32020">
        <w:rPr>
          <w:sz w:val="22"/>
          <w:lang w:val="fr-FR"/>
        </w:rPr>
        <w:t xml:space="preserve"> et aider leur famille.</w:t>
      </w:r>
    </w:p>
    <w:p w14:paraId="61F32728" w14:textId="63082134" w:rsidR="007F2AE2" w:rsidRPr="00C32020" w:rsidRDefault="007F3558" w:rsidP="00C32020">
      <w:pPr>
        <w:numPr>
          <w:ilvl w:val="1"/>
          <w:numId w:val="0"/>
        </w:numPr>
        <w:spacing w:after="0" w:line="240" w:lineRule="auto"/>
        <w:rPr>
          <w:sz w:val="22"/>
          <w:lang w:val="fr-FR"/>
        </w:rPr>
      </w:pPr>
      <w:r w:rsidRPr="00C32020">
        <w:rPr>
          <w:sz w:val="22"/>
          <w:lang w:val="fr-FR"/>
        </w:rPr>
        <w:t xml:space="preserve">• </w:t>
      </w:r>
      <w:r w:rsidR="00B6091B">
        <w:rPr>
          <w:b/>
          <w:sz w:val="22"/>
          <w:lang w:val="fr-FR"/>
        </w:rPr>
        <w:t>12645</w:t>
      </w:r>
      <w:r w:rsidRPr="00C32020">
        <w:rPr>
          <w:sz w:val="22"/>
          <w:lang w:val="fr-FR"/>
        </w:rPr>
        <w:t xml:space="preserve"> parents et tuteurs sensibilisés sur l’</w:t>
      </w:r>
      <w:r w:rsidR="007F2AE2" w:rsidRPr="00C32020">
        <w:rPr>
          <w:sz w:val="22"/>
          <w:lang w:val="fr-FR"/>
        </w:rPr>
        <w:t>importance de scolariser</w:t>
      </w:r>
      <w:r w:rsidR="00DA6249" w:rsidRPr="00C32020">
        <w:rPr>
          <w:sz w:val="22"/>
          <w:lang w:val="fr-FR"/>
        </w:rPr>
        <w:t xml:space="preserve"> les enfants. </w:t>
      </w:r>
    </w:p>
    <w:p w14:paraId="6E211528" w14:textId="61A4B312" w:rsidR="007F2AE2" w:rsidRPr="00C32020" w:rsidRDefault="007F2AE2" w:rsidP="00C32020">
      <w:pPr>
        <w:numPr>
          <w:ilvl w:val="1"/>
          <w:numId w:val="0"/>
        </w:numPr>
        <w:spacing w:after="0" w:line="240" w:lineRule="auto"/>
        <w:rPr>
          <w:sz w:val="22"/>
          <w:lang w:val="fr-FR"/>
        </w:rPr>
      </w:pPr>
      <w:r w:rsidRPr="00C32020">
        <w:rPr>
          <w:b/>
          <w:sz w:val="22"/>
          <w:lang w:val="fr-FR"/>
        </w:rPr>
        <w:t xml:space="preserve">•  </w:t>
      </w:r>
      <w:r w:rsidR="00B6091B">
        <w:rPr>
          <w:b/>
          <w:sz w:val="22"/>
          <w:lang w:val="fr-FR"/>
        </w:rPr>
        <w:t>7310</w:t>
      </w:r>
      <w:r w:rsidR="001F7CED" w:rsidRPr="00C32020">
        <w:rPr>
          <w:sz w:val="22"/>
          <w:lang w:val="fr-FR"/>
        </w:rPr>
        <w:t xml:space="preserve"> </w:t>
      </w:r>
      <w:r w:rsidRPr="00C32020">
        <w:rPr>
          <w:sz w:val="22"/>
          <w:lang w:val="fr-FR"/>
        </w:rPr>
        <w:t xml:space="preserve">parents </w:t>
      </w:r>
      <w:r w:rsidR="001F7CED" w:rsidRPr="00C32020">
        <w:rPr>
          <w:sz w:val="22"/>
          <w:lang w:val="fr-FR"/>
        </w:rPr>
        <w:t xml:space="preserve">vont régulièrement à l’école de leurs enfants et </w:t>
      </w:r>
      <w:r w:rsidR="00B6091B">
        <w:rPr>
          <w:b/>
          <w:sz w:val="22"/>
          <w:lang w:val="fr-FR"/>
        </w:rPr>
        <w:t>828</w:t>
      </w:r>
      <w:r w:rsidR="001F7CED" w:rsidRPr="00C32020">
        <w:rPr>
          <w:sz w:val="22"/>
          <w:lang w:val="fr-FR"/>
        </w:rPr>
        <w:t xml:space="preserve"> dans</w:t>
      </w:r>
      <w:r w:rsidR="00440A4F" w:rsidRPr="00C32020">
        <w:rPr>
          <w:sz w:val="22"/>
          <w:lang w:val="fr-FR"/>
        </w:rPr>
        <w:t xml:space="preserve"> les</w:t>
      </w:r>
      <w:r w:rsidR="001F7CED" w:rsidRPr="00C32020">
        <w:rPr>
          <w:sz w:val="22"/>
          <w:lang w:val="fr-FR"/>
        </w:rPr>
        <w:t xml:space="preserve"> ateliers d’apprentissage pour suivre leur progression. </w:t>
      </w:r>
    </w:p>
    <w:p w14:paraId="122C375E" w14:textId="31935524" w:rsidR="001E6104" w:rsidRPr="00C32020" w:rsidRDefault="007F2AE2" w:rsidP="00C32020">
      <w:pPr>
        <w:numPr>
          <w:ilvl w:val="1"/>
          <w:numId w:val="0"/>
        </w:numPr>
        <w:spacing w:after="0" w:line="240" w:lineRule="auto"/>
        <w:rPr>
          <w:sz w:val="22"/>
          <w:lang w:val="fr-FR"/>
        </w:rPr>
      </w:pPr>
      <w:r w:rsidRPr="00C32020">
        <w:rPr>
          <w:sz w:val="22"/>
          <w:lang w:val="fr-FR"/>
        </w:rPr>
        <w:t xml:space="preserve">•  </w:t>
      </w:r>
      <w:r w:rsidR="00B6091B">
        <w:rPr>
          <w:b/>
          <w:sz w:val="22"/>
          <w:lang w:val="fr-FR"/>
        </w:rPr>
        <w:t>306</w:t>
      </w:r>
      <w:r w:rsidR="00440A4F" w:rsidRPr="00C32020">
        <w:rPr>
          <w:sz w:val="22"/>
          <w:lang w:val="fr-FR"/>
        </w:rPr>
        <w:t xml:space="preserve"> parents </w:t>
      </w:r>
      <w:r w:rsidR="001F7CED" w:rsidRPr="00C32020">
        <w:rPr>
          <w:sz w:val="22"/>
          <w:lang w:val="fr-FR"/>
        </w:rPr>
        <w:t>ont contribué au démarrage des AGR de leurs enfants.</w:t>
      </w:r>
      <w:r w:rsidR="00641CDF" w:rsidRPr="00C32020">
        <w:rPr>
          <w:sz w:val="22"/>
          <w:lang w:val="fr-FR"/>
        </w:rPr>
        <w:t xml:space="preserve"> </w:t>
      </w:r>
    </w:p>
    <w:p w14:paraId="55EC413B" w14:textId="11524841" w:rsidR="00930934" w:rsidRPr="00C32020" w:rsidRDefault="00C32020" w:rsidP="001E6104">
      <w:pPr>
        <w:spacing w:after="160" w:line="240" w:lineRule="auto"/>
        <w:rPr>
          <w:sz w:val="22"/>
          <w:lang w:val="fr-FR"/>
        </w:rPr>
      </w:pPr>
      <w:r w:rsidRPr="00C32020">
        <w:rPr>
          <w:noProof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F36649" wp14:editId="4EE650C1">
                <wp:simplePos x="0" y="0"/>
                <wp:positionH relativeFrom="margin">
                  <wp:posOffset>4609465</wp:posOffset>
                </wp:positionH>
                <wp:positionV relativeFrom="margin">
                  <wp:posOffset>5095875</wp:posOffset>
                </wp:positionV>
                <wp:extent cx="1619250" cy="1543050"/>
                <wp:effectExtent l="0" t="0" r="19050" b="19050"/>
                <wp:wrapSquare wrapText="bothSides"/>
                <wp:docPr id="14" name="Rectangle à coins arrondis 14" descr="C:\Users\F.Comoe\Documents\Docs anciens ordi\PROJET REVE COP16\COMMUNICATION\1PHOTO\PHOTOS GBEDIA\IMG_20160720_134055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543050"/>
                        </a:xfrm>
                        <a:prstGeom prst="roundRect">
                          <a:avLst/>
                        </a:prstGeom>
                        <a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7000" b="-47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F02A6" id="Rectangle à coins arrondis 14" o:spid="_x0000_s1026" style="position:absolute;margin-left:362.95pt;margin-top:401.25pt;width:127.5pt;height:121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" strokecolor="white [3201]" strokeweight="2pt">
                <v:fill r:id="rId14" o:title="IMG_20160720_134055" recolor="t" rotate="t" type="frame"/>
                <w10:wrap type="square" anchorx="margin" anchory="margin"/>
              </v:roundrect>
            </w:pict>
          </mc:Fallback>
        </mc:AlternateContent>
      </w:r>
      <w:r w:rsidRPr="00C32020">
        <w:rPr>
          <w:noProof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FBDC1F" wp14:editId="47E8264F">
                <wp:simplePos x="0" y="0"/>
                <wp:positionH relativeFrom="page">
                  <wp:posOffset>2535555</wp:posOffset>
                </wp:positionH>
                <wp:positionV relativeFrom="margin">
                  <wp:posOffset>5092700</wp:posOffset>
                </wp:positionV>
                <wp:extent cx="1936750" cy="1377950"/>
                <wp:effectExtent l="0" t="0" r="25400" b="12700"/>
                <wp:wrapSquare wrapText="bothSides"/>
                <wp:docPr id="22" name="Rectangle à coins arrondis 22" descr="C:\Users\V.Noba\AppData\Local\Microsoft\Windows\INetCache\Content.Outlook\UG9OIFC2\IMG_20180403_171612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1377950"/>
                        </a:xfrm>
                        <a:prstGeom prst="roundRect">
                          <a:avLst/>
                        </a:prstGeom>
                        <a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2000" b="-42000"/>
                          </a:stretch>
                        </a:blipFill>
                        <a:ln w="25400" cap="flat" cmpd="sng" algn="ctr">
                          <a:solidFill>
                            <a:srgbClr val="FFFFFF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FA811" id="Rectangle à coins arrondis 22" o:spid="_x0000_s1026" style="position:absolute;margin-left:199.65pt;margin-top:401pt;width:152.5pt;height:108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" strokecolor="white" strokeweight="2pt">
                <v:fill r:id="rId16" o:title="IMG_20180403_171612" recolor="t" rotate="t" type="frame"/>
                <w10:wrap type="square" anchorx="page" anchory="margin"/>
              </v:roundrect>
            </w:pict>
          </mc:Fallback>
        </mc:AlternateContent>
      </w:r>
      <w:r w:rsidRPr="00C32020">
        <w:rPr>
          <w:noProof/>
          <w:sz w:val="22"/>
          <w:lang w:val="fr-FR" w:eastAsia="fr-FR"/>
        </w:rPr>
        <w:drawing>
          <wp:anchor distT="0" distB="0" distL="114300" distR="114300" simplePos="0" relativeHeight="251672576" behindDoc="0" locked="0" layoutInCell="1" allowOverlap="1" wp14:anchorId="56B84826" wp14:editId="2807C54E">
            <wp:simplePos x="0" y="0"/>
            <wp:positionH relativeFrom="margin">
              <wp:posOffset>-27876</wp:posOffset>
            </wp:positionH>
            <wp:positionV relativeFrom="margin">
              <wp:posOffset>5093970</wp:posOffset>
            </wp:positionV>
            <wp:extent cx="2042160" cy="1531620"/>
            <wp:effectExtent l="0" t="0" r="0" b="0"/>
            <wp:wrapSquare wrapText="bothSides"/>
            <wp:docPr id="18" name="Image 18" descr="C:\Users\F.Comoe\Documents\Docs anciens ordi\PROJET REVE COP16\COMMUNICATION\PHOTO DISTRIBUTION KIT APPRENTISSAGE\100PHOTO\SAM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Comoe\Documents\Docs anciens ordi\PROJET REVE COP16\COMMUNICATION\PHOTO DISTRIBUTION KIT APPRENTISSAGE\100PHOTO\SAM_2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944C6" w14:textId="31B0055F" w:rsidR="00930934" w:rsidRPr="00C32020" w:rsidRDefault="00930934" w:rsidP="001E6104">
      <w:pPr>
        <w:spacing w:after="160" w:line="240" w:lineRule="auto"/>
        <w:rPr>
          <w:sz w:val="22"/>
          <w:lang w:val="fr-FR"/>
        </w:rPr>
      </w:pPr>
    </w:p>
    <w:p w14:paraId="4158C5A9" w14:textId="3E45A831" w:rsidR="00930934" w:rsidRPr="00C32020" w:rsidRDefault="00930934" w:rsidP="001E6104">
      <w:pPr>
        <w:spacing w:after="160" w:line="240" w:lineRule="auto"/>
        <w:rPr>
          <w:sz w:val="22"/>
          <w:lang w:val="fr-FR"/>
        </w:rPr>
      </w:pPr>
    </w:p>
    <w:p w14:paraId="73F42A6B" w14:textId="37A73D53" w:rsidR="00930934" w:rsidRPr="00C32020" w:rsidRDefault="00930934" w:rsidP="001E6104">
      <w:pPr>
        <w:spacing w:after="160" w:line="240" w:lineRule="auto"/>
        <w:rPr>
          <w:sz w:val="22"/>
          <w:lang w:val="fr-FR"/>
        </w:rPr>
      </w:pPr>
    </w:p>
    <w:p w14:paraId="642811FF" w14:textId="77777777" w:rsidR="00930934" w:rsidRPr="00C32020" w:rsidRDefault="00930934" w:rsidP="001E6104">
      <w:pPr>
        <w:spacing w:after="160" w:line="240" w:lineRule="auto"/>
        <w:rPr>
          <w:sz w:val="22"/>
          <w:lang w:val="fr-FR"/>
        </w:rPr>
      </w:pPr>
    </w:p>
    <w:p w14:paraId="7C021577" w14:textId="77777777" w:rsidR="00930934" w:rsidRPr="00C32020" w:rsidRDefault="00930934" w:rsidP="001E6104">
      <w:pPr>
        <w:spacing w:after="160" w:line="240" w:lineRule="auto"/>
        <w:rPr>
          <w:sz w:val="22"/>
          <w:lang w:val="fr-FR"/>
        </w:rPr>
      </w:pPr>
    </w:p>
    <w:p w14:paraId="1C1AC62D" w14:textId="77777777" w:rsidR="00930934" w:rsidRPr="00C32020" w:rsidRDefault="00930934" w:rsidP="001E6104">
      <w:pPr>
        <w:spacing w:after="160" w:line="240" w:lineRule="auto"/>
        <w:rPr>
          <w:sz w:val="22"/>
          <w:lang w:val="fr-FR"/>
        </w:rPr>
      </w:pPr>
    </w:p>
    <w:p w14:paraId="6C6992CE" w14:textId="77777777" w:rsidR="00C32020" w:rsidRPr="00C32020" w:rsidRDefault="00C32020" w:rsidP="001E6104">
      <w:pPr>
        <w:spacing w:after="160" w:line="240" w:lineRule="auto"/>
        <w:rPr>
          <w:sz w:val="22"/>
          <w:lang w:val="fr-FR"/>
        </w:rPr>
      </w:pPr>
    </w:p>
    <w:p w14:paraId="096F696D" w14:textId="58F08B51" w:rsidR="001E6104" w:rsidRPr="00C32020" w:rsidRDefault="001E6104" w:rsidP="001E6104">
      <w:pPr>
        <w:spacing w:after="160" w:line="240" w:lineRule="auto"/>
        <w:rPr>
          <w:sz w:val="18"/>
          <w:lang w:val="fr-FR"/>
        </w:rPr>
      </w:pPr>
      <w:r w:rsidRPr="00C32020">
        <w:rPr>
          <w:sz w:val="18"/>
          <w:lang w:val="fr-FR"/>
        </w:rPr>
        <w:t xml:space="preserve">Ceci a été rendu possible grâce à la généreuse contribution du peuple américain à travers l'USAID. Le contenu est la responsabilité de Save the </w:t>
      </w:r>
      <w:proofErr w:type="spellStart"/>
      <w:r w:rsidRPr="00C32020">
        <w:rPr>
          <w:sz w:val="18"/>
          <w:lang w:val="fr-FR"/>
        </w:rPr>
        <w:t>Children</w:t>
      </w:r>
      <w:proofErr w:type="spellEnd"/>
      <w:r w:rsidRPr="00C32020">
        <w:rPr>
          <w:sz w:val="18"/>
          <w:lang w:val="fr-FR"/>
        </w:rPr>
        <w:t xml:space="preserve"> et ne reflète pas nécessairement les vues du gouvernement américain.</w:t>
      </w:r>
    </w:p>
    <w:sectPr w:rsidR="001E6104" w:rsidRPr="00C32020" w:rsidSect="00685053">
      <w:headerReference w:type="first" r:id="rId18"/>
      <w:footerReference w:type="first" r:id="rId19"/>
      <w:type w:val="continuous"/>
      <w:pgSz w:w="12240" w:h="15840" w:code="1"/>
      <w:pgMar w:top="2520" w:right="706" w:bottom="850" w:left="706" w:header="562" w:footer="504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23DEF6" w14:textId="77777777" w:rsidR="00D750A4" w:rsidRDefault="00D750A4" w:rsidP="00C702C7">
      <w:pPr>
        <w:spacing w:after="0" w:line="240" w:lineRule="auto"/>
      </w:pPr>
      <w:r>
        <w:separator/>
      </w:r>
    </w:p>
    <w:p w14:paraId="2A2D8EA9" w14:textId="77777777" w:rsidR="00D750A4" w:rsidRDefault="00D750A4"/>
  </w:endnote>
  <w:endnote w:type="continuationSeparator" w:id="0">
    <w:p w14:paraId="5259BC32" w14:textId="77777777" w:rsidR="00D750A4" w:rsidRDefault="00D750A4" w:rsidP="00C702C7">
      <w:pPr>
        <w:spacing w:after="0" w:line="240" w:lineRule="auto"/>
      </w:pPr>
      <w:r>
        <w:continuationSeparator/>
      </w:r>
    </w:p>
    <w:p w14:paraId="5795A55A" w14:textId="77777777" w:rsidR="00D750A4" w:rsidRDefault="00D750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Infant Std">
    <w:altName w:val="Gill Sans M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Trade Gothic LT Com Cn">
    <w:altName w:val="Franklin Gothic Demi Cond"/>
    <w:charset w:val="00"/>
    <w:family w:val="swiss"/>
    <w:pitch w:val="variable"/>
    <w:sig w:usb0="00000001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Segoe UI"/>
    <w:charset w:val="00"/>
    <w:family w:val="auto"/>
    <w:pitch w:val="variable"/>
    <w:sig w:usb0="80000267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65A54" w14:textId="0A52D504" w:rsidR="00C24FAD" w:rsidRPr="00430740" w:rsidRDefault="006442B7" w:rsidP="006442B7">
    <w:pPr>
      <w:pStyle w:val="Pieddepage"/>
      <w:tabs>
        <w:tab w:val="left" w:pos="2910"/>
        <w:tab w:val="left" w:pos="5560"/>
        <w:tab w:val="right" w:pos="10828"/>
      </w:tabs>
      <w:rPr>
        <w:sz w:val="18"/>
        <w:szCs w:val="18"/>
      </w:rPr>
    </w:pPr>
    <w:r>
      <w:rPr>
        <w:noProof/>
        <w:lang w:val="fr-FR" w:eastAsia="fr-FR"/>
      </w:rPr>
      <w:drawing>
        <wp:inline distT="0" distB="0" distL="0" distR="0" wp14:anchorId="545D7DA2" wp14:editId="2B4C6716">
          <wp:extent cx="243348" cy="290195"/>
          <wp:effectExtent l="0" t="0" r="4445" b="0"/>
          <wp:docPr id="3080" name="Espace réservé du contenu 4" descr="C:\Users\Ritas\Pictures\logo IRC.gi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" name="Espace réservé du contenu 4" descr="C:\Users\Ritas\Pictures\logo IRC.gi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48" cy="2901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236901">
      <w:rPr>
        <w:sz w:val="18"/>
        <w:szCs w:val="18"/>
      </w:rPr>
      <w:tab/>
    </w:r>
    <w:r>
      <w:rPr>
        <w:sz w:val="18"/>
        <w:szCs w:val="18"/>
      </w:rPr>
      <w:t xml:space="preserve">                    </w:t>
    </w:r>
    <w:r>
      <w:rPr>
        <w:noProof/>
        <w:lang w:val="fr-FR" w:eastAsia="fr-FR"/>
      </w:rPr>
      <w:drawing>
        <wp:inline distT="0" distB="0" distL="0" distR="0" wp14:anchorId="16B17983" wp14:editId="5E7C49E9">
          <wp:extent cx="1083310" cy="309845"/>
          <wp:effectExtent l="0" t="0" r="2540" b="0"/>
          <wp:docPr id="2" name="Image 3" descr="C:\Users\JudithG.SCCI\AppData\Local\Microsoft\Windows\Temporary Internet Files\Content.Word\Palladim Logo - Black Text-JP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3" descr="C:\Users\JudithG.SCCI\AppData\Local\Microsoft\Windows\Temporary Internet Files\Content.Word\Palladim Logo - Black Text-JPEG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97" b="19154"/>
                  <a:stretch/>
                </pic:blipFill>
                <pic:spPr bwMode="auto">
                  <a:xfrm>
                    <a:off x="0" y="0"/>
                    <a:ext cx="1328445" cy="379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6901">
      <w:rPr>
        <w:sz w:val="18"/>
        <w:szCs w:val="18"/>
      </w:rPr>
      <w:tab/>
    </w:r>
    <w:r>
      <w:rPr>
        <w:sz w:val="18"/>
        <w:szCs w:val="18"/>
      </w:rPr>
      <w:t xml:space="preserve">                               </w:t>
    </w:r>
    <w:r>
      <w:rPr>
        <w:sz w:val="18"/>
        <w:szCs w:val="18"/>
      </w:rPr>
      <w:tab/>
    </w:r>
    <w:r w:rsidR="00B07CD5">
      <w:rPr>
        <w:noProof/>
        <w:lang w:val="fr-FR" w:eastAsia="fr-FR"/>
      </w:rPr>
      <w:drawing>
        <wp:inline distT="0" distB="0" distL="0" distR="0" wp14:anchorId="661169C5" wp14:editId="13531DD3">
          <wp:extent cx="491603" cy="284480"/>
          <wp:effectExtent l="0" t="0" r="3810" b="1270"/>
          <wp:docPr id="3" name="Image 14" descr="jhpiego_Digit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 descr="jhpiego_Digital"/>
                  <pic:cNvPicPr/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603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CC03C2" w14:textId="77777777" w:rsidR="00D750A4" w:rsidRDefault="00D750A4" w:rsidP="00C702C7">
      <w:pPr>
        <w:spacing w:after="0" w:line="240" w:lineRule="auto"/>
      </w:pPr>
      <w:r>
        <w:separator/>
      </w:r>
    </w:p>
    <w:p w14:paraId="39B91F44" w14:textId="77777777" w:rsidR="00D750A4" w:rsidRDefault="00D750A4"/>
  </w:footnote>
  <w:footnote w:type="continuationSeparator" w:id="0">
    <w:p w14:paraId="7A923DB0" w14:textId="77777777" w:rsidR="00D750A4" w:rsidRDefault="00D750A4" w:rsidP="00C702C7">
      <w:pPr>
        <w:spacing w:after="0" w:line="240" w:lineRule="auto"/>
      </w:pPr>
      <w:r>
        <w:continuationSeparator/>
      </w:r>
    </w:p>
    <w:p w14:paraId="57556FD0" w14:textId="77777777" w:rsidR="00D750A4" w:rsidRDefault="00D750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1EC60" w14:textId="26F9C0D1" w:rsidR="00FD6D87" w:rsidRPr="00131AA4" w:rsidRDefault="006442B7" w:rsidP="006442B7">
    <w:pPr>
      <w:pStyle w:val="DocumentTitle0"/>
      <w:spacing w:before="0" w:after="0" w:line="240" w:lineRule="auto"/>
      <w:jc w:val="center"/>
      <w:rPr>
        <w:sz w:val="48"/>
        <w:szCs w:val="48"/>
        <w:lang w:val="fr-FR"/>
      </w:rPr>
    </w:pPr>
    <w:r w:rsidRPr="009C2257">
      <w:rPr>
        <w:noProof/>
        <w:sz w:val="18"/>
        <w:szCs w:val="18"/>
        <w:lang w:val="fr-FR" w:eastAsia="fr-FR"/>
      </w:rPr>
      <w:drawing>
        <wp:anchor distT="0" distB="0" distL="114300" distR="114300" simplePos="0" relativeHeight="251659264" behindDoc="0" locked="0" layoutInCell="1" allowOverlap="1" wp14:anchorId="5BE340E6" wp14:editId="61433213">
          <wp:simplePos x="0" y="0"/>
          <wp:positionH relativeFrom="margin">
            <wp:posOffset>0</wp:posOffset>
          </wp:positionH>
          <wp:positionV relativeFrom="paragraph">
            <wp:posOffset>652476</wp:posOffset>
          </wp:positionV>
          <wp:extent cx="1026795" cy="885825"/>
          <wp:effectExtent l="0" t="0" r="1905" b="9525"/>
          <wp:wrapNone/>
          <wp:docPr id="16" name="Picture 9" descr="C:\Users\cornelia\Desktop\Save the children Zambia 2013\USAID\USAID Vertical Logo RGB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9" descr="C:\Users\cornelia\Desktop\Save the children Zambia 2013\USAID\USAID Vertical Logo RGB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9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901" w:rsidRPr="006C66C1">
      <w:rPr>
        <w:rFonts w:ascii="Gill Sans" w:hAnsi="Gill Sans" w:cs="Gill Sans"/>
        <w:b/>
        <w:noProof/>
        <w:sz w:val="60"/>
        <w:szCs w:val="60"/>
        <w:lang w:val="fr-FR" w:eastAsia="fr-FR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621DB8B3" wp14:editId="331FFAF8">
              <wp:simplePos x="0" y="0"/>
              <wp:positionH relativeFrom="page">
                <wp:posOffset>155643</wp:posOffset>
              </wp:positionH>
              <wp:positionV relativeFrom="page">
                <wp:posOffset>155643</wp:posOffset>
              </wp:positionV>
              <wp:extent cx="7461504" cy="1179576"/>
              <wp:effectExtent l="0" t="0" r="6350" b="190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1504" cy="1179576"/>
                        <a:chOff x="0" y="0"/>
                        <a:chExt cx="7461107" cy="1179030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 preferRelativeResize="0">
                          <a:picLocks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1107" cy="11790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7079" y="893135"/>
                          <a:ext cx="6659880" cy="679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541F8D" id="Group 6" o:spid="_x0000_s1026" style="position:absolute;margin-left:12.25pt;margin-top:12.25pt;width:587.5pt;height:92.9pt;z-index:-251660800;mso-position-horizontal-relative:page;mso-position-vertical-relative:page;mso-width-relative:margin;mso-height-relative:margin" coordsize="74611,1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width:74611;height:117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">
                <v:imagedata r:id="rId4" o:title=""/>
                <v:path arrowok="t"/>
                <o:lock v:ext="edit" aspectratio="f"/>
              </v:shape>
              <v:shape id="Picture 15" o:spid="_x0000_s1028" type="#_x0000_t75" style="position:absolute;left:2870;top:8931;width:66599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">
                <v:imagedata r:id="rId5" o:title=""/>
                <v:path arrowok="t"/>
              </v:shape>
              <w10:wrap anchorx="page" anchory="page"/>
            </v:group>
          </w:pict>
        </mc:Fallback>
      </mc:AlternateContent>
    </w:r>
    <w:r w:rsidR="00685053" w:rsidRPr="00131AA4">
      <w:rPr>
        <w:sz w:val="72"/>
        <w:szCs w:val="72"/>
        <w:lang w:val="fr-FR"/>
      </w:rPr>
      <w:t xml:space="preserve"> </w:t>
    </w:r>
    <w:r w:rsidRPr="00131AA4">
      <w:rPr>
        <w:sz w:val="48"/>
        <w:szCs w:val="48"/>
        <w:lang w:val="fr-FR"/>
      </w:rPr>
      <w:t>Res</w:t>
    </w:r>
    <w:r w:rsidR="006A4D74" w:rsidRPr="00131AA4">
      <w:rPr>
        <w:sz w:val="48"/>
        <w:szCs w:val="48"/>
        <w:lang w:val="fr-FR"/>
      </w:rPr>
      <w:t>S</w:t>
    </w:r>
    <w:r w:rsidRPr="00131AA4">
      <w:rPr>
        <w:sz w:val="48"/>
        <w:szCs w:val="48"/>
        <w:lang w:val="fr-FR"/>
      </w:rPr>
      <w:t xml:space="preserve">ources </w:t>
    </w:r>
    <w:r w:rsidR="006A4D74" w:rsidRPr="00131AA4">
      <w:rPr>
        <w:sz w:val="48"/>
        <w:szCs w:val="48"/>
        <w:lang w:val="fr-FR"/>
      </w:rPr>
      <w:t>POUR L’ELIMINATION DE LA VULNERABILITE DES ENFANTS</w:t>
    </w:r>
    <w:r w:rsidRPr="00131AA4">
      <w:rPr>
        <w:sz w:val="48"/>
        <w:szCs w:val="48"/>
        <w:lang w:val="fr-FR"/>
      </w:rPr>
      <w:t xml:space="preserve"> (REVE)</w:t>
    </w:r>
    <w:r w:rsidR="00391B22">
      <w:rPr>
        <w:sz w:val="48"/>
        <w:szCs w:val="48"/>
        <w:lang w:val="fr-FR"/>
      </w:rPr>
      <w:t> : Education</w:t>
    </w:r>
  </w:p>
  <w:p w14:paraId="3A553A8B" w14:textId="05D4D18A" w:rsidR="006442B7" w:rsidRPr="006442B7" w:rsidRDefault="001E6104" w:rsidP="001E6104">
    <w:pPr>
      <w:pStyle w:val="DocumentTitle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8040"/>
      </w:tabs>
      <w:spacing w:before="0" w:after="0" w:line="240" w:lineRule="auto"/>
      <w:rPr>
        <w:sz w:val="48"/>
        <w:szCs w:val="48"/>
      </w:rPr>
    </w:pPr>
    <w:r w:rsidRPr="00B539F1">
      <w:rPr>
        <w:rFonts w:ascii="Gill Sans MT" w:hAnsi="Gill Sans MT"/>
        <w:noProof/>
        <w:lang w:val="fr-FR" w:eastAsia="fr-FR"/>
      </w:rPr>
      <w:drawing>
        <wp:anchor distT="0" distB="0" distL="114300" distR="114300" simplePos="0" relativeHeight="251661312" behindDoc="0" locked="0" layoutInCell="1" allowOverlap="1" wp14:anchorId="583E09AC" wp14:editId="6554A9B8">
          <wp:simplePos x="0" y="0"/>
          <wp:positionH relativeFrom="margin">
            <wp:posOffset>4477576</wp:posOffset>
          </wp:positionH>
          <wp:positionV relativeFrom="paragraph">
            <wp:posOffset>209550</wp:posOffset>
          </wp:positionV>
          <wp:extent cx="2174240" cy="561340"/>
          <wp:effectExtent l="0" t="0" r="0" b="0"/>
          <wp:wrapSquare wrapText="bothSides"/>
          <wp:docPr id="5" name="Image 5" descr="logo princip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logo principa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561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42B7" w:rsidRPr="00131AA4">
      <w:rPr>
        <w:sz w:val="48"/>
        <w:szCs w:val="48"/>
        <w:lang w:val="fr-FR"/>
      </w:rPr>
      <w:tab/>
    </w:r>
    <w:r w:rsidR="006442B7" w:rsidRPr="00131AA4">
      <w:rPr>
        <w:sz w:val="48"/>
        <w:szCs w:val="48"/>
        <w:lang w:val="fr-FR"/>
      </w:rPr>
      <w:tab/>
    </w:r>
    <w:r w:rsidR="006442B7">
      <w:rPr>
        <w:noProof/>
        <w:lang w:val="fr-FR" w:eastAsia="fr-FR"/>
      </w:rPr>
      <w:drawing>
        <wp:inline distT="0" distB="0" distL="0" distR="0" wp14:anchorId="45DC28FD" wp14:editId="2A1D538B">
          <wp:extent cx="1173597" cy="702006"/>
          <wp:effectExtent l="0" t="0" r="7620" b="3175"/>
          <wp:docPr id="1" name="Image 5" descr="Les gouvernements américains et ivoiriens contre le SIDA. crédit photo: logo Pepfar">
            <a:hlinkClick xmlns:a="http://schemas.openxmlformats.org/drawingml/2006/main" r:id="rId7" tooltip="&quot;Logo PEPFAR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8" name="Image 5" descr="Les gouvernements américains et ivoiriens contre le SIDA. crédit photo: logo Pepfar">
                    <a:hlinkClick r:id="rId7" tooltip="&quot;Logo PEPFAR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187" cy="7059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6442B7">
      <w:rPr>
        <w:sz w:val="48"/>
        <w:szCs w:val="48"/>
      </w:rPr>
      <w:tab/>
    </w:r>
    <w:r w:rsidR="006442B7">
      <w:rPr>
        <w:sz w:val="48"/>
        <w:szCs w:val="48"/>
      </w:rPr>
      <w:tab/>
    </w:r>
    <w:r w:rsidR="006442B7">
      <w:rPr>
        <w:sz w:val="48"/>
        <w:szCs w:val="48"/>
      </w:rPr>
      <w:tab/>
    </w:r>
    <w:r w:rsidR="006442B7">
      <w:rPr>
        <w:sz w:val="48"/>
        <w:szCs w:val="48"/>
      </w:rPr>
      <w:tab/>
    </w:r>
    <w:r w:rsidR="006442B7">
      <w:rPr>
        <w:sz w:val="48"/>
        <w:szCs w:val="48"/>
      </w:rPr>
      <w:tab/>
    </w:r>
    <w:r w:rsidR="006442B7">
      <w:rPr>
        <w:noProof/>
        <w:sz w:val="18"/>
        <w:szCs w:val="18"/>
        <w:lang w:val="en-US"/>
      </w:rPr>
      <w:t xml:space="preserve">                          </w:t>
    </w:r>
    <w:r>
      <w:rPr>
        <w:noProof/>
        <w:sz w:val="18"/>
        <w:szCs w:val="18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90569BCC"/>
    <w:lvl w:ilvl="0">
      <w:start w:val="1"/>
      <w:numFmt w:val="decimal"/>
      <w:lvlText w:val="%1."/>
      <w:lvlJc w:val="left"/>
      <w:pPr>
        <w:ind w:left="700" w:hanging="360"/>
      </w:pPr>
      <w:rPr>
        <w:rFonts w:hint="default"/>
        <w:b/>
        <w:i w:val="0"/>
      </w:rPr>
    </w:lvl>
  </w:abstractNum>
  <w:abstractNum w:abstractNumId="1" w15:restartNumberingAfterBreak="0">
    <w:nsid w:val="FFFFFF83"/>
    <w:multiLevelType w:val="singleLevel"/>
    <w:tmpl w:val="3FFACE26"/>
    <w:lvl w:ilvl="0">
      <w:start w:val="1"/>
      <w:numFmt w:val="bullet"/>
      <w:pStyle w:val="Listepuces2"/>
      <w:lvlText w:val=""/>
      <w:lvlJc w:val="left"/>
      <w:pPr>
        <w:ind w:left="644" w:hanging="360"/>
      </w:pPr>
      <w:rPr>
        <w:rFonts w:ascii="Symbol" w:hAnsi="Symbol" w:hint="default"/>
        <w:sz w:val="18"/>
      </w:rPr>
    </w:lvl>
  </w:abstractNum>
  <w:abstractNum w:abstractNumId="2" w15:restartNumberingAfterBreak="0">
    <w:nsid w:val="FFFFFF89"/>
    <w:multiLevelType w:val="singleLevel"/>
    <w:tmpl w:val="2FA650E8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color w:val="DA291C" w:themeColor="background2"/>
      </w:rPr>
    </w:lvl>
  </w:abstractNum>
  <w:abstractNum w:abstractNumId="3" w15:restartNumberingAfterBreak="0">
    <w:nsid w:val="066209A8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EB02634"/>
    <w:multiLevelType w:val="hybridMultilevel"/>
    <w:tmpl w:val="8460EA48"/>
    <w:lvl w:ilvl="0" w:tplc="DD00EC40">
      <w:start w:val="1"/>
      <w:numFmt w:val="lowerLetter"/>
      <w:lvlText w:val="%1."/>
      <w:lvlJc w:val="left"/>
      <w:pPr>
        <w:ind w:left="720" w:hanging="360"/>
      </w:pPr>
    </w:lvl>
    <w:lvl w:ilvl="1" w:tplc="09BEFB5C" w:tentative="1">
      <w:start w:val="1"/>
      <w:numFmt w:val="lowerLetter"/>
      <w:lvlText w:val="%2."/>
      <w:lvlJc w:val="left"/>
      <w:pPr>
        <w:ind w:left="1440" w:hanging="360"/>
      </w:pPr>
    </w:lvl>
    <w:lvl w:ilvl="2" w:tplc="8A103370" w:tentative="1">
      <w:start w:val="1"/>
      <w:numFmt w:val="lowerRoman"/>
      <w:lvlText w:val="%3."/>
      <w:lvlJc w:val="right"/>
      <w:pPr>
        <w:ind w:left="2160" w:hanging="180"/>
      </w:pPr>
    </w:lvl>
    <w:lvl w:ilvl="3" w:tplc="A12C8C3C" w:tentative="1">
      <w:start w:val="1"/>
      <w:numFmt w:val="decimal"/>
      <w:lvlText w:val="%4."/>
      <w:lvlJc w:val="left"/>
      <w:pPr>
        <w:ind w:left="2880" w:hanging="360"/>
      </w:pPr>
    </w:lvl>
    <w:lvl w:ilvl="4" w:tplc="68C85998" w:tentative="1">
      <w:start w:val="1"/>
      <w:numFmt w:val="lowerLetter"/>
      <w:lvlText w:val="%5."/>
      <w:lvlJc w:val="left"/>
      <w:pPr>
        <w:ind w:left="3600" w:hanging="360"/>
      </w:pPr>
    </w:lvl>
    <w:lvl w:ilvl="5" w:tplc="A7E821B8" w:tentative="1">
      <w:start w:val="1"/>
      <w:numFmt w:val="lowerRoman"/>
      <w:lvlText w:val="%6."/>
      <w:lvlJc w:val="right"/>
      <w:pPr>
        <w:ind w:left="4320" w:hanging="180"/>
      </w:pPr>
    </w:lvl>
    <w:lvl w:ilvl="6" w:tplc="F8BCEDD6" w:tentative="1">
      <w:start w:val="1"/>
      <w:numFmt w:val="decimal"/>
      <w:lvlText w:val="%7."/>
      <w:lvlJc w:val="left"/>
      <w:pPr>
        <w:ind w:left="5040" w:hanging="360"/>
      </w:pPr>
    </w:lvl>
    <w:lvl w:ilvl="7" w:tplc="BC8CDC58" w:tentative="1">
      <w:start w:val="1"/>
      <w:numFmt w:val="lowerLetter"/>
      <w:lvlText w:val="%8."/>
      <w:lvlJc w:val="left"/>
      <w:pPr>
        <w:ind w:left="5760" w:hanging="360"/>
      </w:pPr>
    </w:lvl>
    <w:lvl w:ilvl="8" w:tplc="B0C4C3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E7690"/>
    <w:multiLevelType w:val="multilevel"/>
    <w:tmpl w:val="2C5666EC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C366BD0"/>
    <w:multiLevelType w:val="multilevel"/>
    <w:tmpl w:val="15F6EE94"/>
    <w:lvl w:ilvl="0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7" w15:restartNumberingAfterBreak="0">
    <w:nsid w:val="1C54057D"/>
    <w:multiLevelType w:val="hybridMultilevel"/>
    <w:tmpl w:val="91F884A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211A1444"/>
    <w:multiLevelType w:val="hybridMultilevel"/>
    <w:tmpl w:val="66B22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95534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706E4B"/>
    <w:multiLevelType w:val="hybridMultilevel"/>
    <w:tmpl w:val="5A62C84C"/>
    <w:lvl w:ilvl="0" w:tplc="B770B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2F2C016A" w:tentative="1">
      <w:start w:val="1"/>
      <w:numFmt w:val="lowerLetter"/>
      <w:lvlText w:val="%2."/>
      <w:lvlJc w:val="left"/>
      <w:pPr>
        <w:ind w:left="1440" w:hanging="360"/>
      </w:pPr>
    </w:lvl>
    <w:lvl w:ilvl="2" w:tplc="76C83FFE" w:tentative="1">
      <w:start w:val="1"/>
      <w:numFmt w:val="lowerRoman"/>
      <w:lvlText w:val="%3."/>
      <w:lvlJc w:val="right"/>
      <w:pPr>
        <w:ind w:left="2160" w:hanging="180"/>
      </w:pPr>
    </w:lvl>
    <w:lvl w:ilvl="3" w:tplc="4AD2CFE6" w:tentative="1">
      <w:start w:val="1"/>
      <w:numFmt w:val="decimal"/>
      <w:lvlText w:val="%4."/>
      <w:lvlJc w:val="left"/>
      <w:pPr>
        <w:ind w:left="2880" w:hanging="360"/>
      </w:pPr>
    </w:lvl>
    <w:lvl w:ilvl="4" w:tplc="62EED5F2" w:tentative="1">
      <w:start w:val="1"/>
      <w:numFmt w:val="lowerLetter"/>
      <w:lvlText w:val="%5."/>
      <w:lvlJc w:val="left"/>
      <w:pPr>
        <w:ind w:left="3600" w:hanging="360"/>
      </w:pPr>
    </w:lvl>
    <w:lvl w:ilvl="5" w:tplc="67CC9B0E" w:tentative="1">
      <w:start w:val="1"/>
      <w:numFmt w:val="lowerRoman"/>
      <w:lvlText w:val="%6."/>
      <w:lvlJc w:val="right"/>
      <w:pPr>
        <w:ind w:left="4320" w:hanging="180"/>
      </w:pPr>
    </w:lvl>
    <w:lvl w:ilvl="6" w:tplc="DEBC8D32" w:tentative="1">
      <w:start w:val="1"/>
      <w:numFmt w:val="decimal"/>
      <w:lvlText w:val="%7."/>
      <w:lvlJc w:val="left"/>
      <w:pPr>
        <w:ind w:left="5040" w:hanging="360"/>
      </w:pPr>
    </w:lvl>
    <w:lvl w:ilvl="7" w:tplc="198C648A" w:tentative="1">
      <w:start w:val="1"/>
      <w:numFmt w:val="lowerLetter"/>
      <w:lvlText w:val="%8."/>
      <w:lvlJc w:val="left"/>
      <w:pPr>
        <w:ind w:left="5760" w:hanging="360"/>
      </w:pPr>
    </w:lvl>
    <w:lvl w:ilvl="8" w:tplc="70806E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2110D"/>
    <w:multiLevelType w:val="multilevel"/>
    <w:tmpl w:val="956CB40A"/>
    <w:lvl w:ilvl="0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  <w:b/>
        <w:i w:val="0"/>
        <w:color w:val="DA291C" w:themeColor="accent1"/>
      </w:rPr>
    </w:lvl>
    <w:lvl w:ilvl="1">
      <w:start w:val="1"/>
      <w:numFmt w:val="decimal"/>
      <w:lvlText w:val="%2."/>
      <w:lvlJc w:val="left"/>
      <w:pPr>
        <w:ind w:left="284" w:hanging="284"/>
      </w:pPr>
      <w:rPr>
        <w:rFonts w:hint="default"/>
        <w:b/>
        <w:i w:val="0"/>
        <w:color w:val="DA291C" w:themeColor="accent1"/>
      </w:rPr>
    </w:lvl>
    <w:lvl w:ilvl="2">
      <w:start w:val="1"/>
      <w:numFmt w:val="decimal"/>
      <w:pStyle w:val="Listenumros2"/>
      <w:lvlText w:val="%3."/>
      <w:lvlJc w:val="left"/>
      <w:pPr>
        <w:ind w:left="567" w:hanging="283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4565C15"/>
    <w:multiLevelType w:val="hybridMultilevel"/>
    <w:tmpl w:val="B69E5CF2"/>
    <w:lvl w:ilvl="0" w:tplc="BBE4969A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9C1FA0" w:tentative="1">
      <w:start w:val="1"/>
      <w:numFmt w:val="lowerLetter"/>
      <w:lvlText w:val="%2."/>
      <w:lvlJc w:val="left"/>
      <w:pPr>
        <w:ind w:left="1440" w:hanging="360"/>
      </w:pPr>
    </w:lvl>
    <w:lvl w:ilvl="2" w:tplc="AB1491BA" w:tentative="1">
      <w:start w:val="1"/>
      <w:numFmt w:val="lowerRoman"/>
      <w:lvlText w:val="%3."/>
      <w:lvlJc w:val="right"/>
      <w:pPr>
        <w:ind w:left="2160" w:hanging="180"/>
      </w:pPr>
    </w:lvl>
    <w:lvl w:ilvl="3" w:tplc="3084A1CE" w:tentative="1">
      <w:start w:val="1"/>
      <w:numFmt w:val="decimal"/>
      <w:lvlText w:val="%4."/>
      <w:lvlJc w:val="left"/>
      <w:pPr>
        <w:ind w:left="2880" w:hanging="360"/>
      </w:pPr>
    </w:lvl>
    <w:lvl w:ilvl="4" w:tplc="E4C01D1A" w:tentative="1">
      <w:start w:val="1"/>
      <w:numFmt w:val="lowerLetter"/>
      <w:lvlText w:val="%5."/>
      <w:lvlJc w:val="left"/>
      <w:pPr>
        <w:ind w:left="3600" w:hanging="360"/>
      </w:pPr>
    </w:lvl>
    <w:lvl w:ilvl="5" w:tplc="B3DCB1D4" w:tentative="1">
      <w:start w:val="1"/>
      <w:numFmt w:val="lowerRoman"/>
      <w:lvlText w:val="%6."/>
      <w:lvlJc w:val="right"/>
      <w:pPr>
        <w:ind w:left="4320" w:hanging="180"/>
      </w:pPr>
    </w:lvl>
    <w:lvl w:ilvl="6" w:tplc="B0043C3E" w:tentative="1">
      <w:start w:val="1"/>
      <w:numFmt w:val="decimal"/>
      <w:lvlText w:val="%7."/>
      <w:lvlJc w:val="left"/>
      <w:pPr>
        <w:ind w:left="5040" w:hanging="360"/>
      </w:pPr>
    </w:lvl>
    <w:lvl w:ilvl="7" w:tplc="9CE2FD5A" w:tentative="1">
      <w:start w:val="1"/>
      <w:numFmt w:val="lowerLetter"/>
      <w:lvlText w:val="%8."/>
      <w:lvlJc w:val="left"/>
      <w:pPr>
        <w:ind w:left="5760" w:hanging="360"/>
      </w:pPr>
    </w:lvl>
    <w:lvl w:ilvl="8" w:tplc="EF366D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71028C"/>
    <w:multiLevelType w:val="hybridMultilevel"/>
    <w:tmpl w:val="15F6EE94"/>
    <w:lvl w:ilvl="0" w:tplc="806E79C2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4" w15:restartNumberingAfterBreak="0">
    <w:nsid w:val="57AE6A82"/>
    <w:multiLevelType w:val="multilevel"/>
    <w:tmpl w:val="27CC0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511AFA"/>
    <w:multiLevelType w:val="hybridMultilevel"/>
    <w:tmpl w:val="C00C1682"/>
    <w:lvl w:ilvl="0" w:tplc="A4F2784E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/>
        <w:i w:val="0"/>
        <w:color w:val="DA291C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C439B"/>
    <w:multiLevelType w:val="hybridMultilevel"/>
    <w:tmpl w:val="15F6EE94"/>
    <w:lvl w:ilvl="0" w:tplc="AE5A2BEA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 w:tplc="31448BBE" w:tentative="1">
      <w:start w:val="1"/>
      <w:numFmt w:val="lowerLetter"/>
      <w:lvlText w:val="%2."/>
      <w:lvlJc w:val="left"/>
      <w:pPr>
        <w:ind w:left="1100" w:hanging="360"/>
      </w:pPr>
    </w:lvl>
    <w:lvl w:ilvl="2" w:tplc="9C2E2D22" w:tentative="1">
      <w:start w:val="1"/>
      <w:numFmt w:val="lowerRoman"/>
      <w:lvlText w:val="%3."/>
      <w:lvlJc w:val="right"/>
      <w:pPr>
        <w:ind w:left="1820" w:hanging="180"/>
      </w:pPr>
    </w:lvl>
    <w:lvl w:ilvl="3" w:tplc="E7E4C308" w:tentative="1">
      <w:start w:val="1"/>
      <w:numFmt w:val="decimal"/>
      <w:lvlText w:val="%4."/>
      <w:lvlJc w:val="left"/>
      <w:pPr>
        <w:ind w:left="2540" w:hanging="360"/>
      </w:pPr>
    </w:lvl>
    <w:lvl w:ilvl="4" w:tplc="A3AC85DC" w:tentative="1">
      <w:start w:val="1"/>
      <w:numFmt w:val="lowerLetter"/>
      <w:lvlText w:val="%5."/>
      <w:lvlJc w:val="left"/>
      <w:pPr>
        <w:ind w:left="3260" w:hanging="360"/>
      </w:pPr>
    </w:lvl>
    <w:lvl w:ilvl="5" w:tplc="DE2025AC" w:tentative="1">
      <w:start w:val="1"/>
      <w:numFmt w:val="lowerRoman"/>
      <w:lvlText w:val="%6."/>
      <w:lvlJc w:val="right"/>
      <w:pPr>
        <w:ind w:left="3980" w:hanging="180"/>
      </w:pPr>
    </w:lvl>
    <w:lvl w:ilvl="6" w:tplc="B96C0E48" w:tentative="1">
      <w:start w:val="1"/>
      <w:numFmt w:val="decimal"/>
      <w:lvlText w:val="%7."/>
      <w:lvlJc w:val="left"/>
      <w:pPr>
        <w:ind w:left="4700" w:hanging="360"/>
      </w:pPr>
    </w:lvl>
    <w:lvl w:ilvl="7" w:tplc="2AD22C22" w:tentative="1">
      <w:start w:val="1"/>
      <w:numFmt w:val="lowerLetter"/>
      <w:lvlText w:val="%8."/>
      <w:lvlJc w:val="left"/>
      <w:pPr>
        <w:ind w:left="5420" w:hanging="360"/>
      </w:pPr>
    </w:lvl>
    <w:lvl w:ilvl="8" w:tplc="80187C76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7" w15:restartNumberingAfterBreak="0">
    <w:nsid w:val="6208224D"/>
    <w:multiLevelType w:val="multilevel"/>
    <w:tmpl w:val="307681DC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6E9058F3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A8103BF"/>
    <w:multiLevelType w:val="hybridMultilevel"/>
    <w:tmpl w:val="D1FA25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0"/>
  </w:num>
  <w:num w:numId="5">
    <w:abstractNumId w:val="10"/>
  </w:num>
  <w:num w:numId="6">
    <w:abstractNumId w:val="16"/>
  </w:num>
  <w:num w:numId="7">
    <w:abstractNumId w:val="16"/>
    <w:lvlOverride w:ilvl="0">
      <w:startOverride w:val="1"/>
    </w:lvlOverride>
  </w:num>
  <w:num w:numId="8">
    <w:abstractNumId w:val="13"/>
  </w:num>
  <w:num w:numId="9">
    <w:abstractNumId w:val="14"/>
  </w:num>
  <w:num w:numId="10">
    <w:abstractNumId w:val="5"/>
  </w:num>
  <w:num w:numId="11">
    <w:abstractNumId w:val="6"/>
  </w:num>
  <w:num w:numId="12">
    <w:abstractNumId w:val="17"/>
  </w:num>
  <w:num w:numId="13">
    <w:abstractNumId w:val="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9"/>
  </w:num>
  <w:num w:numId="17">
    <w:abstractNumId w:val="12"/>
  </w:num>
  <w:num w:numId="18">
    <w:abstractNumId w:val="4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5"/>
    <w:lvlOverride w:ilvl="0">
      <w:startOverride w:val="1"/>
    </w:lvlOverride>
  </w:num>
  <w:num w:numId="22">
    <w:abstractNumId w:val="7"/>
  </w:num>
  <w:num w:numId="23">
    <w:abstractNumId w:val="19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61C"/>
    <w:rsid w:val="000005FE"/>
    <w:rsid w:val="00001703"/>
    <w:rsid w:val="00002F45"/>
    <w:rsid w:val="000041B9"/>
    <w:rsid w:val="00004373"/>
    <w:rsid w:val="000131A3"/>
    <w:rsid w:val="000145DE"/>
    <w:rsid w:val="00014B89"/>
    <w:rsid w:val="000159E4"/>
    <w:rsid w:val="00021A39"/>
    <w:rsid w:val="00023573"/>
    <w:rsid w:val="00024E3F"/>
    <w:rsid w:val="00025E7D"/>
    <w:rsid w:val="00027399"/>
    <w:rsid w:val="00033A0F"/>
    <w:rsid w:val="00037C17"/>
    <w:rsid w:val="00040F25"/>
    <w:rsid w:val="0004191F"/>
    <w:rsid w:val="000429AC"/>
    <w:rsid w:val="00042B6A"/>
    <w:rsid w:val="00042B99"/>
    <w:rsid w:val="00047AA2"/>
    <w:rsid w:val="000637A6"/>
    <w:rsid w:val="00066BBA"/>
    <w:rsid w:val="00071509"/>
    <w:rsid w:val="000725E7"/>
    <w:rsid w:val="0007558D"/>
    <w:rsid w:val="00083DD5"/>
    <w:rsid w:val="000841B4"/>
    <w:rsid w:val="000866DF"/>
    <w:rsid w:val="00086D18"/>
    <w:rsid w:val="000A051D"/>
    <w:rsid w:val="000B73AD"/>
    <w:rsid w:val="000C20BD"/>
    <w:rsid w:val="000C5EA5"/>
    <w:rsid w:val="000C7404"/>
    <w:rsid w:val="000D082D"/>
    <w:rsid w:val="000D15DB"/>
    <w:rsid w:val="000D1A08"/>
    <w:rsid w:val="000D2DE0"/>
    <w:rsid w:val="000D3CBA"/>
    <w:rsid w:val="000D670B"/>
    <w:rsid w:val="000E1E3B"/>
    <w:rsid w:val="000E4838"/>
    <w:rsid w:val="000F413C"/>
    <w:rsid w:val="000F4DBE"/>
    <w:rsid w:val="000F5C22"/>
    <w:rsid w:val="000F6617"/>
    <w:rsid w:val="001020F0"/>
    <w:rsid w:val="0010462B"/>
    <w:rsid w:val="00105595"/>
    <w:rsid w:val="001142D7"/>
    <w:rsid w:val="00117D00"/>
    <w:rsid w:val="0012332E"/>
    <w:rsid w:val="00123AD3"/>
    <w:rsid w:val="00126CAA"/>
    <w:rsid w:val="00130191"/>
    <w:rsid w:val="00131AA4"/>
    <w:rsid w:val="00131AAF"/>
    <w:rsid w:val="0014318D"/>
    <w:rsid w:val="00155327"/>
    <w:rsid w:val="001626C0"/>
    <w:rsid w:val="001708B9"/>
    <w:rsid w:val="00171102"/>
    <w:rsid w:val="0017280D"/>
    <w:rsid w:val="001757CE"/>
    <w:rsid w:val="0017583F"/>
    <w:rsid w:val="00180BDA"/>
    <w:rsid w:val="0018108F"/>
    <w:rsid w:val="00186FC8"/>
    <w:rsid w:val="001975EF"/>
    <w:rsid w:val="0019765A"/>
    <w:rsid w:val="001A3A53"/>
    <w:rsid w:val="001A3EC1"/>
    <w:rsid w:val="001A45CF"/>
    <w:rsid w:val="001A49D8"/>
    <w:rsid w:val="001B5C19"/>
    <w:rsid w:val="001C1B77"/>
    <w:rsid w:val="001C1C9D"/>
    <w:rsid w:val="001C27A3"/>
    <w:rsid w:val="001C74A1"/>
    <w:rsid w:val="001C7548"/>
    <w:rsid w:val="001D025F"/>
    <w:rsid w:val="001D03A7"/>
    <w:rsid w:val="001D7544"/>
    <w:rsid w:val="001E45A3"/>
    <w:rsid w:val="001E6104"/>
    <w:rsid w:val="001E7D3E"/>
    <w:rsid w:val="001F13AD"/>
    <w:rsid w:val="001F23DB"/>
    <w:rsid w:val="001F36A8"/>
    <w:rsid w:val="001F4758"/>
    <w:rsid w:val="001F61B8"/>
    <w:rsid w:val="001F7CED"/>
    <w:rsid w:val="002061E5"/>
    <w:rsid w:val="00207329"/>
    <w:rsid w:val="002137A7"/>
    <w:rsid w:val="00216CF6"/>
    <w:rsid w:val="00217EE8"/>
    <w:rsid w:val="00220CCF"/>
    <w:rsid w:val="00221EE2"/>
    <w:rsid w:val="00231B44"/>
    <w:rsid w:val="002340B6"/>
    <w:rsid w:val="00234BA2"/>
    <w:rsid w:val="00236901"/>
    <w:rsid w:val="0024164A"/>
    <w:rsid w:val="00245005"/>
    <w:rsid w:val="00246E3B"/>
    <w:rsid w:val="00246E99"/>
    <w:rsid w:val="00253D2A"/>
    <w:rsid w:val="00255D53"/>
    <w:rsid w:val="00257F99"/>
    <w:rsid w:val="00297214"/>
    <w:rsid w:val="002A6971"/>
    <w:rsid w:val="002C0DD4"/>
    <w:rsid w:val="002C1562"/>
    <w:rsid w:val="002C25F7"/>
    <w:rsid w:val="002C5FEA"/>
    <w:rsid w:val="002C690A"/>
    <w:rsid w:val="002D34F9"/>
    <w:rsid w:val="002D41F7"/>
    <w:rsid w:val="002E1C00"/>
    <w:rsid w:val="002E55B3"/>
    <w:rsid w:val="002E7099"/>
    <w:rsid w:val="002E74A1"/>
    <w:rsid w:val="002F2771"/>
    <w:rsid w:val="003121C1"/>
    <w:rsid w:val="00316791"/>
    <w:rsid w:val="00317B06"/>
    <w:rsid w:val="00321A28"/>
    <w:rsid w:val="0032373B"/>
    <w:rsid w:val="0032456C"/>
    <w:rsid w:val="003262E2"/>
    <w:rsid w:val="003337FF"/>
    <w:rsid w:val="00337680"/>
    <w:rsid w:val="0034247F"/>
    <w:rsid w:val="00342B34"/>
    <w:rsid w:val="0034440A"/>
    <w:rsid w:val="00351F50"/>
    <w:rsid w:val="003563A6"/>
    <w:rsid w:val="00356F5C"/>
    <w:rsid w:val="00357E1D"/>
    <w:rsid w:val="00357E4F"/>
    <w:rsid w:val="003728C4"/>
    <w:rsid w:val="00374316"/>
    <w:rsid w:val="00375EB8"/>
    <w:rsid w:val="00377AE4"/>
    <w:rsid w:val="003833A1"/>
    <w:rsid w:val="003863C7"/>
    <w:rsid w:val="0039181B"/>
    <w:rsid w:val="00391B22"/>
    <w:rsid w:val="00391D11"/>
    <w:rsid w:val="003C12AF"/>
    <w:rsid w:val="003C4DE4"/>
    <w:rsid w:val="003D2738"/>
    <w:rsid w:val="003D2D74"/>
    <w:rsid w:val="003E138D"/>
    <w:rsid w:val="003E1820"/>
    <w:rsid w:val="003E553A"/>
    <w:rsid w:val="00400A2B"/>
    <w:rsid w:val="00403F76"/>
    <w:rsid w:val="00404297"/>
    <w:rsid w:val="004052BC"/>
    <w:rsid w:val="0040718C"/>
    <w:rsid w:val="00412538"/>
    <w:rsid w:val="00412EA0"/>
    <w:rsid w:val="00415B60"/>
    <w:rsid w:val="0041717C"/>
    <w:rsid w:val="00430740"/>
    <w:rsid w:val="00432641"/>
    <w:rsid w:val="0043395C"/>
    <w:rsid w:val="004347B8"/>
    <w:rsid w:val="00440A4F"/>
    <w:rsid w:val="00443A16"/>
    <w:rsid w:val="0044558B"/>
    <w:rsid w:val="004509E3"/>
    <w:rsid w:val="0045121A"/>
    <w:rsid w:val="00451AD9"/>
    <w:rsid w:val="00451F5D"/>
    <w:rsid w:val="00466836"/>
    <w:rsid w:val="00473614"/>
    <w:rsid w:val="0047698D"/>
    <w:rsid w:val="00484299"/>
    <w:rsid w:val="004860A3"/>
    <w:rsid w:val="00490D36"/>
    <w:rsid w:val="004A0DCC"/>
    <w:rsid w:val="004B39E2"/>
    <w:rsid w:val="004D49FC"/>
    <w:rsid w:val="004D649A"/>
    <w:rsid w:val="004E00FA"/>
    <w:rsid w:val="004E10EA"/>
    <w:rsid w:val="004E1476"/>
    <w:rsid w:val="004E2241"/>
    <w:rsid w:val="004F47B4"/>
    <w:rsid w:val="004F4A4B"/>
    <w:rsid w:val="004F4E2E"/>
    <w:rsid w:val="00501AC6"/>
    <w:rsid w:val="00501EFF"/>
    <w:rsid w:val="00507AD4"/>
    <w:rsid w:val="0051045B"/>
    <w:rsid w:val="00513F77"/>
    <w:rsid w:val="00514B3A"/>
    <w:rsid w:val="00514B79"/>
    <w:rsid w:val="005212BD"/>
    <w:rsid w:val="005214F9"/>
    <w:rsid w:val="00525F5C"/>
    <w:rsid w:val="00526AD7"/>
    <w:rsid w:val="005270F9"/>
    <w:rsid w:val="005400ED"/>
    <w:rsid w:val="00543BA8"/>
    <w:rsid w:val="00545B49"/>
    <w:rsid w:val="00553656"/>
    <w:rsid w:val="00553A51"/>
    <w:rsid w:val="0055540F"/>
    <w:rsid w:val="00556A1B"/>
    <w:rsid w:val="0055799E"/>
    <w:rsid w:val="005605A4"/>
    <w:rsid w:val="00563C6F"/>
    <w:rsid w:val="00564F0F"/>
    <w:rsid w:val="00566A3D"/>
    <w:rsid w:val="0057266C"/>
    <w:rsid w:val="00573556"/>
    <w:rsid w:val="00573D2F"/>
    <w:rsid w:val="00580F4C"/>
    <w:rsid w:val="005820A3"/>
    <w:rsid w:val="005843DE"/>
    <w:rsid w:val="005862FB"/>
    <w:rsid w:val="0059408E"/>
    <w:rsid w:val="005943E0"/>
    <w:rsid w:val="00596295"/>
    <w:rsid w:val="0059682F"/>
    <w:rsid w:val="005A173C"/>
    <w:rsid w:val="005A1F85"/>
    <w:rsid w:val="005A6666"/>
    <w:rsid w:val="005B1F3A"/>
    <w:rsid w:val="005B6B53"/>
    <w:rsid w:val="005C23EC"/>
    <w:rsid w:val="005C39F5"/>
    <w:rsid w:val="005D1A65"/>
    <w:rsid w:val="005D5512"/>
    <w:rsid w:val="005E2A1B"/>
    <w:rsid w:val="005E31DF"/>
    <w:rsid w:val="005E3D12"/>
    <w:rsid w:val="005F525A"/>
    <w:rsid w:val="005F54F5"/>
    <w:rsid w:val="005F74C0"/>
    <w:rsid w:val="00601438"/>
    <w:rsid w:val="00602C40"/>
    <w:rsid w:val="006047CD"/>
    <w:rsid w:val="00605199"/>
    <w:rsid w:val="0060597E"/>
    <w:rsid w:val="006161BA"/>
    <w:rsid w:val="006208FF"/>
    <w:rsid w:val="00622311"/>
    <w:rsid w:val="00624C5E"/>
    <w:rsid w:val="00630C03"/>
    <w:rsid w:val="00640451"/>
    <w:rsid w:val="00641CDF"/>
    <w:rsid w:val="006442B7"/>
    <w:rsid w:val="006534B1"/>
    <w:rsid w:val="00654D8E"/>
    <w:rsid w:val="006550D5"/>
    <w:rsid w:val="006566DF"/>
    <w:rsid w:val="00661740"/>
    <w:rsid w:val="00663410"/>
    <w:rsid w:val="00663EA9"/>
    <w:rsid w:val="00671EC0"/>
    <w:rsid w:val="00676F48"/>
    <w:rsid w:val="0067770B"/>
    <w:rsid w:val="00685053"/>
    <w:rsid w:val="00685AB1"/>
    <w:rsid w:val="00686056"/>
    <w:rsid w:val="00691859"/>
    <w:rsid w:val="006A473D"/>
    <w:rsid w:val="006A4D74"/>
    <w:rsid w:val="006B148E"/>
    <w:rsid w:val="006B16E0"/>
    <w:rsid w:val="006B31D1"/>
    <w:rsid w:val="006B3A4A"/>
    <w:rsid w:val="006B3F25"/>
    <w:rsid w:val="006B47E6"/>
    <w:rsid w:val="006B4816"/>
    <w:rsid w:val="006C2149"/>
    <w:rsid w:val="006C4AF8"/>
    <w:rsid w:val="006C5AD3"/>
    <w:rsid w:val="006C617F"/>
    <w:rsid w:val="006C6FEC"/>
    <w:rsid w:val="006C7222"/>
    <w:rsid w:val="006D1957"/>
    <w:rsid w:val="006D6A17"/>
    <w:rsid w:val="006E6A0C"/>
    <w:rsid w:val="00701887"/>
    <w:rsid w:val="00704A51"/>
    <w:rsid w:val="00705876"/>
    <w:rsid w:val="00706339"/>
    <w:rsid w:val="00713BE2"/>
    <w:rsid w:val="00713C3F"/>
    <w:rsid w:val="00714F6F"/>
    <w:rsid w:val="007172D9"/>
    <w:rsid w:val="00720888"/>
    <w:rsid w:val="0072311A"/>
    <w:rsid w:val="0072746D"/>
    <w:rsid w:val="00734AC7"/>
    <w:rsid w:val="00734C1B"/>
    <w:rsid w:val="00736A77"/>
    <w:rsid w:val="00737014"/>
    <w:rsid w:val="0073712C"/>
    <w:rsid w:val="007378FF"/>
    <w:rsid w:val="00740A5C"/>
    <w:rsid w:val="00741CE3"/>
    <w:rsid w:val="0074631E"/>
    <w:rsid w:val="007516F0"/>
    <w:rsid w:val="00753A99"/>
    <w:rsid w:val="00757646"/>
    <w:rsid w:val="0076614E"/>
    <w:rsid w:val="007663C1"/>
    <w:rsid w:val="007744E7"/>
    <w:rsid w:val="007837B7"/>
    <w:rsid w:val="0078588D"/>
    <w:rsid w:val="00787158"/>
    <w:rsid w:val="0079305A"/>
    <w:rsid w:val="007949CE"/>
    <w:rsid w:val="00794BFA"/>
    <w:rsid w:val="00795877"/>
    <w:rsid w:val="00797047"/>
    <w:rsid w:val="007A7908"/>
    <w:rsid w:val="007B13A0"/>
    <w:rsid w:val="007B2FB1"/>
    <w:rsid w:val="007B6589"/>
    <w:rsid w:val="007C008A"/>
    <w:rsid w:val="007C16A6"/>
    <w:rsid w:val="007C4A02"/>
    <w:rsid w:val="007C6636"/>
    <w:rsid w:val="007C7944"/>
    <w:rsid w:val="007E03C0"/>
    <w:rsid w:val="007E1462"/>
    <w:rsid w:val="007E176D"/>
    <w:rsid w:val="007E2494"/>
    <w:rsid w:val="007E2836"/>
    <w:rsid w:val="007E568A"/>
    <w:rsid w:val="007E61DA"/>
    <w:rsid w:val="007E751B"/>
    <w:rsid w:val="007F2AE2"/>
    <w:rsid w:val="007F3558"/>
    <w:rsid w:val="007F4828"/>
    <w:rsid w:val="007F6AF7"/>
    <w:rsid w:val="00800ED7"/>
    <w:rsid w:val="0080520D"/>
    <w:rsid w:val="00805255"/>
    <w:rsid w:val="00807BB6"/>
    <w:rsid w:val="00813DBC"/>
    <w:rsid w:val="00813F7A"/>
    <w:rsid w:val="0081670C"/>
    <w:rsid w:val="00822BA5"/>
    <w:rsid w:val="00822FC7"/>
    <w:rsid w:val="00823496"/>
    <w:rsid w:val="0082520E"/>
    <w:rsid w:val="00844F37"/>
    <w:rsid w:val="008451AA"/>
    <w:rsid w:val="008516AF"/>
    <w:rsid w:val="00853183"/>
    <w:rsid w:val="00853FDB"/>
    <w:rsid w:val="008546CF"/>
    <w:rsid w:val="008553E9"/>
    <w:rsid w:val="00856A0E"/>
    <w:rsid w:val="00860E98"/>
    <w:rsid w:val="00862F8D"/>
    <w:rsid w:val="0086674F"/>
    <w:rsid w:val="00866DE0"/>
    <w:rsid w:val="00872FD2"/>
    <w:rsid w:val="00873D35"/>
    <w:rsid w:val="00876869"/>
    <w:rsid w:val="008835F4"/>
    <w:rsid w:val="00886302"/>
    <w:rsid w:val="0089120F"/>
    <w:rsid w:val="008932D6"/>
    <w:rsid w:val="0089407F"/>
    <w:rsid w:val="00894F9A"/>
    <w:rsid w:val="008A0E2D"/>
    <w:rsid w:val="008A1744"/>
    <w:rsid w:val="008C04A3"/>
    <w:rsid w:val="008C0EAA"/>
    <w:rsid w:val="008C1E15"/>
    <w:rsid w:val="008C5A91"/>
    <w:rsid w:val="008D3E6D"/>
    <w:rsid w:val="008D55DA"/>
    <w:rsid w:val="008D69E6"/>
    <w:rsid w:val="008D796D"/>
    <w:rsid w:val="008E1C7D"/>
    <w:rsid w:val="008E7898"/>
    <w:rsid w:val="008E7B8E"/>
    <w:rsid w:val="008E7ED3"/>
    <w:rsid w:val="008F2D38"/>
    <w:rsid w:val="00901516"/>
    <w:rsid w:val="00903FCC"/>
    <w:rsid w:val="00905422"/>
    <w:rsid w:val="00906573"/>
    <w:rsid w:val="00906972"/>
    <w:rsid w:val="00911C8F"/>
    <w:rsid w:val="00914491"/>
    <w:rsid w:val="00914D3A"/>
    <w:rsid w:val="009237FF"/>
    <w:rsid w:val="0092473C"/>
    <w:rsid w:val="00930258"/>
    <w:rsid w:val="00930934"/>
    <w:rsid w:val="00930A39"/>
    <w:rsid w:val="00932DA4"/>
    <w:rsid w:val="009350F0"/>
    <w:rsid w:val="00935163"/>
    <w:rsid w:val="00937E5B"/>
    <w:rsid w:val="00940943"/>
    <w:rsid w:val="009430E2"/>
    <w:rsid w:val="0094638E"/>
    <w:rsid w:val="0094725E"/>
    <w:rsid w:val="00951A4C"/>
    <w:rsid w:val="00952BED"/>
    <w:rsid w:val="009536D3"/>
    <w:rsid w:val="00961489"/>
    <w:rsid w:val="00970349"/>
    <w:rsid w:val="0097186F"/>
    <w:rsid w:val="00971B23"/>
    <w:rsid w:val="00972EF5"/>
    <w:rsid w:val="00973D70"/>
    <w:rsid w:val="00977BEA"/>
    <w:rsid w:val="00981081"/>
    <w:rsid w:val="00991538"/>
    <w:rsid w:val="00992654"/>
    <w:rsid w:val="009934DA"/>
    <w:rsid w:val="0099372E"/>
    <w:rsid w:val="00995104"/>
    <w:rsid w:val="009A0464"/>
    <w:rsid w:val="009A44A5"/>
    <w:rsid w:val="009A4D7D"/>
    <w:rsid w:val="009A60C0"/>
    <w:rsid w:val="009B0044"/>
    <w:rsid w:val="009B0DF5"/>
    <w:rsid w:val="009B2D95"/>
    <w:rsid w:val="009C2257"/>
    <w:rsid w:val="009C364E"/>
    <w:rsid w:val="009C403B"/>
    <w:rsid w:val="009D3564"/>
    <w:rsid w:val="009D407A"/>
    <w:rsid w:val="009D56F0"/>
    <w:rsid w:val="009D78ED"/>
    <w:rsid w:val="009E006D"/>
    <w:rsid w:val="009E0A65"/>
    <w:rsid w:val="009E2B00"/>
    <w:rsid w:val="009E2B22"/>
    <w:rsid w:val="009E3758"/>
    <w:rsid w:val="009E39A7"/>
    <w:rsid w:val="009E5122"/>
    <w:rsid w:val="009F2AC7"/>
    <w:rsid w:val="00A12A80"/>
    <w:rsid w:val="00A12E65"/>
    <w:rsid w:val="00A13134"/>
    <w:rsid w:val="00A13764"/>
    <w:rsid w:val="00A17957"/>
    <w:rsid w:val="00A21B90"/>
    <w:rsid w:val="00A21BC1"/>
    <w:rsid w:val="00A2437A"/>
    <w:rsid w:val="00A32258"/>
    <w:rsid w:val="00A33333"/>
    <w:rsid w:val="00A3561C"/>
    <w:rsid w:val="00A43B3E"/>
    <w:rsid w:val="00A44E6F"/>
    <w:rsid w:val="00A450AC"/>
    <w:rsid w:val="00A51890"/>
    <w:rsid w:val="00A5266D"/>
    <w:rsid w:val="00A54D66"/>
    <w:rsid w:val="00A612E5"/>
    <w:rsid w:val="00A61F01"/>
    <w:rsid w:val="00A659E1"/>
    <w:rsid w:val="00A65BB1"/>
    <w:rsid w:val="00A67236"/>
    <w:rsid w:val="00A676C4"/>
    <w:rsid w:val="00A80E26"/>
    <w:rsid w:val="00A82929"/>
    <w:rsid w:val="00A85445"/>
    <w:rsid w:val="00A86D0B"/>
    <w:rsid w:val="00A9095F"/>
    <w:rsid w:val="00A93812"/>
    <w:rsid w:val="00AA34E3"/>
    <w:rsid w:val="00AA4FD3"/>
    <w:rsid w:val="00AB3DD5"/>
    <w:rsid w:val="00AC1D94"/>
    <w:rsid w:val="00AC2A9E"/>
    <w:rsid w:val="00AC3CEA"/>
    <w:rsid w:val="00AC4C2D"/>
    <w:rsid w:val="00AC4D50"/>
    <w:rsid w:val="00AD1CF4"/>
    <w:rsid w:val="00AE710A"/>
    <w:rsid w:val="00AF2071"/>
    <w:rsid w:val="00AF2F13"/>
    <w:rsid w:val="00AF4155"/>
    <w:rsid w:val="00AF5A1B"/>
    <w:rsid w:val="00AF6BBA"/>
    <w:rsid w:val="00B020E4"/>
    <w:rsid w:val="00B075DF"/>
    <w:rsid w:val="00B07CD5"/>
    <w:rsid w:val="00B13766"/>
    <w:rsid w:val="00B207E8"/>
    <w:rsid w:val="00B20EB1"/>
    <w:rsid w:val="00B262AB"/>
    <w:rsid w:val="00B318C8"/>
    <w:rsid w:val="00B32273"/>
    <w:rsid w:val="00B33CB7"/>
    <w:rsid w:val="00B4552B"/>
    <w:rsid w:val="00B54D6F"/>
    <w:rsid w:val="00B55150"/>
    <w:rsid w:val="00B6091B"/>
    <w:rsid w:val="00B617CD"/>
    <w:rsid w:val="00B70D60"/>
    <w:rsid w:val="00B76AF5"/>
    <w:rsid w:val="00B805E0"/>
    <w:rsid w:val="00B87182"/>
    <w:rsid w:val="00B91C59"/>
    <w:rsid w:val="00BA5570"/>
    <w:rsid w:val="00BB6CB3"/>
    <w:rsid w:val="00BC11B3"/>
    <w:rsid w:val="00BC266F"/>
    <w:rsid w:val="00BC5F83"/>
    <w:rsid w:val="00BD2AEB"/>
    <w:rsid w:val="00BE0A1B"/>
    <w:rsid w:val="00BE48D2"/>
    <w:rsid w:val="00BF1764"/>
    <w:rsid w:val="00BF3391"/>
    <w:rsid w:val="00BF4005"/>
    <w:rsid w:val="00C04DCF"/>
    <w:rsid w:val="00C06177"/>
    <w:rsid w:val="00C06CF9"/>
    <w:rsid w:val="00C075EA"/>
    <w:rsid w:val="00C17073"/>
    <w:rsid w:val="00C23990"/>
    <w:rsid w:val="00C24FAD"/>
    <w:rsid w:val="00C25EC1"/>
    <w:rsid w:val="00C32020"/>
    <w:rsid w:val="00C3308A"/>
    <w:rsid w:val="00C34C43"/>
    <w:rsid w:val="00C35D0A"/>
    <w:rsid w:val="00C37F08"/>
    <w:rsid w:val="00C40A85"/>
    <w:rsid w:val="00C42BBB"/>
    <w:rsid w:val="00C50A26"/>
    <w:rsid w:val="00C51CB1"/>
    <w:rsid w:val="00C55659"/>
    <w:rsid w:val="00C604F4"/>
    <w:rsid w:val="00C61AC6"/>
    <w:rsid w:val="00C61E62"/>
    <w:rsid w:val="00C65343"/>
    <w:rsid w:val="00C702C7"/>
    <w:rsid w:val="00C8703B"/>
    <w:rsid w:val="00C92605"/>
    <w:rsid w:val="00CA1476"/>
    <w:rsid w:val="00CA4E63"/>
    <w:rsid w:val="00CA5B05"/>
    <w:rsid w:val="00CB0808"/>
    <w:rsid w:val="00CC1758"/>
    <w:rsid w:val="00CC273A"/>
    <w:rsid w:val="00CC5E8F"/>
    <w:rsid w:val="00CD313F"/>
    <w:rsid w:val="00CD389E"/>
    <w:rsid w:val="00CD5378"/>
    <w:rsid w:val="00CD5659"/>
    <w:rsid w:val="00CD78F7"/>
    <w:rsid w:val="00CE04E3"/>
    <w:rsid w:val="00CE236E"/>
    <w:rsid w:val="00CE2504"/>
    <w:rsid w:val="00CE2D29"/>
    <w:rsid w:val="00CE76F2"/>
    <w:rsid w:val="00CF6C85"/>
    <w:rsid w:val="00CF7F7F"/>
    <w:rsid w:val="00D20D7A"/>
    <w:rsid w:val="00D236E8"/>
    <w:rsid w:val="00D25B3D"/>
    <w:rsid w:val="00D27B73"/>
    <w:rsid w:val="00D32EAD"/>
    <w:rsid w:val="00D4280C"/>
    <w:rsid w:val="00D47164"/>
    <w:rsid w:val="00D5297D"/>
    <w:rsid w:val="00D52A6A"/>
    <w:rsid w:val="00D5740F"/>
    <w:rsid w:val="00D608FF"/>
    <w:rsid w:val="00D61DFC"/>
    <w:rsid w:val="00D62687"/>
    <w:rsid w:val="00D73F9F"/>
    <w:rsid w:val="00D750A4"/>
    <w:rsid w:val="00D815D0"/>
    <w:rsid w:val="00DA1962"/>
    <w:rsid w:val="00DA6249"/>
    <w:rsid w:val="00DB0CB1"/>
    <w:rsid w:val="00DB38BA"/>
    <w:rsid w:val="00DB5D79"/>
    <w:rsid w:val="00DB7E1C"/>
    <w:rsid w:val="00DC3CEC"/>
    <w:rsid w:val="00DC4D91"/>
    <w:rsid w:val="00DD2FAC"/>
    <w:rsid w:val="00DE0199"/>
    <w:rsid w:val="00DE5EE5"/>
    <w:rsid w:val="00DF036E"/>
    <w:rsid w:val="00DF4B62"/>
    <w:rsid w:val="00E0076B"/>
    <w:rsid w:val="00E035B8"/>
    <w:rsid w:val="00E03F10"/>
    <w:rsid w:val="00E0517E"/>
    <w:rsid w:val="00E15388"/>
    <w:rsid w:val="00E26113"/>
    <w:rsid w:val="00E266A4"/>
    <w:rsid w:val="00E35306"/>
    <w:rsid w:val="00E35847"/>
    <w:rsid w:val="00E41C0F"/>
    <w:rsid w:val="00E452B1"/>
    <w:rsid w:val="00E453F2"/>
    <w:rsid w:val="00E4724F"/>
    <w:rsid w:val="00E51605"/>
    <w:rsid w:val="00E51A05"/>
    <w:rsid w:val="00E52E63"/>
    <w:rsid w:val="00E56F4A"/>
    <w:rsid w:val="00E635CE"/>
    <w:rsid w:val="00E63742"/>
    <w:rsid w:val="00E64F44"/>
    <w:rsid w:val="00E6583E"/>
    <w:rsid w:val="00E71C0E"/>
    <w:rsid w:val="00E74770"/>
    <w:rsid w:val="00E83FE3"/>
    <w:rsid w:val="00E86186"/>
    <w:rsid w:val="00E87432"/>
    <w:rsid w:val="00E92C2E"/>
    <w:rsid w:val="00E943B8"/>
    <w:rsid w:val="00E96B85"/>
    <w:rsid w:val="00EA188C"/>
    <w:rsid w:val="00EA52CB"/>
    <w:rsid w:val="00EB209E"/>
    <w:rsid w:val="00EB48D7"/>
    <w:rsid w:val="00EB5652"/>
    <w:rsid w:val="00EB5CD1"/>
    <w:rsid w:val="00EC12C9"/>
    <w:rsid w:val="00EC17A0"/>
    <w:rsid w:val="00EC6E84"/>
    <w:rsid w:val="00EE16D4"/>
    <w:rsid w:val="00EE2C87"/>
    <w:rsid w:val="00EE52CC"/>
    <w:rsid w:val="00EE7550"/>
    <w:rsid w:val="00EE7D81"/>
    <w:rsid w:val="00EF2958"/>
    <w:rsid w:val="00EF3BEB"/>
    <w:rsid w:val="00EF3C09"/>
    <w:rsid w:val="00EF4086"/>
    <w:rsid w:val="00EF4A6B"/>
    <w:rsid w:val="00EF61AC"/>
    <w:rsid w:val="00F020A5"/>
    <w:rsid w:val="00F04385"/>
    <w:rsid w:val="00F045B9"/>
    <w:rsid w:val="00F052F9"/>
    <w:rsid w:val="00F07B28"/>
    <w:rsid w:val="00F15F5C"/>
    <w:rsid w:val="00F20254"/>
    <w:rsid w:val="00F214FF"/>
    <w:rsid w:val="00F3081C"/>
    <w:rsid w:val="00F32616"/>
    <w:rsid w:val="00F32AC9"/>
    <w:rsid w:val="00F32ED7"/>
    <w:rsid w:val="00F33CA7"/>
    <w:rsid w:val="00F348E2"/>
    <w:rsid w:val="00F36009"/>
    <w:rsid w:val="00F3673E"/>
    <w:rsid w:val="00F448EC"/>
    <w:rsid w:val="00F565A3"/>
    <w:rsid w:val="00F62AB1"/>
    <w:rsid w:val="00F64334"/>
    <w:rsid w:val="00F65E7E"/>
    <w:rsid w:val="00F7435C"/>
    <w:rsid w:val="00F77C79"/>
    <w:rsid w:val="00F9119D"/>
    <w:rsid w:val="00F957B8"/>
    <w:rsid w:val="00FA4C9D"/>
    <w:rsid w:val="00FA5C43"/>
    <w:rsid w:val="00FB2203"/>
    <w:rsid w:val="00FC14F6"/>
    <w:rsid w:val="00FC3535"/>
    <w:rsid w:val="00FC5C06"/>
    <w:rsid w:val="00FD1703"/>
    <w:rsid w:val="00FD4BDD"/>
    <w:rsid w:val="00FD4D94"/>
    <w:rsid w:val="00FD502C"/>
    <w:rsid w:val="00FD505C"/>
    <w:rsid w:val="00FD6D87"/>
    <w:rsid w:val="00FD729D"/>
    <w:rsid w:val="00FE007A"/>
    <w:rsid w:val="00FE018B"/>
    <w:rsid w:val="00FE5207"/>
    <w:rsid w:val="00FE68D7"/>
    <w:rsid w:val="00FE7E6F"/>
    <w:rsid w:val="00FF34C7"/>
    <w:rsid w:val="00FF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CF404E"/>
  <w15:docId w15:val="{5085D266-A79E-4E08-9181-E08FFA48E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unhideWhenUsed="1" w:qFormat="1"/>
    <w:lsdException w:name="List Bullet 3" w:semiHidden="1"/>
    <w:lsdException w:name="List Bullet 4" w:semiHidden="1"/>
    <w:lsdException w:name="List Bullet 5" w:semiHidden="1"/>
    <w:lsdException w:name="List Number 2" w:unhideWhenUsed="1" w:qFormat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255"/>
    <w:pPr>
      <w:spacing w:after="120" w:line="260" w:lineRule="atLeast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4B39E2"/>
    <w:pPr>
      <w:keepNext/>
      <w:keepLines/>
      <w:spacing w:after="180" w:line="320" w:lineRule="atLeast"/>
      <w:outlineLvl w:val="0"/>
    </w:pPr>
    <w:rPr>
      <w:rFonts w:asciiTheme="majorHAnsi" w:eastAsiaTheme="majorEastAsia" w:hAnsiTheme="majorHAnsi" w:cstheme="majorBidi"/>
      <w:bCs/>
      <w:color w:val="000000" w:themeColor="text1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972EF5"/>
    <w:pPr>
      <w:keepNext/>
      <w:keepLines/>
      <w:numPr>
        <w:numId w:val="3"/>
      </w:numPr>
      <w:spacing w:after="160"/>
      <w:outlineLvl w:val="1"/>
    </w:pPr>
    <w:rPr>
      <w:rFonts w:asciiTheme="majorHAnsi" w:eastAsiaTheme="majorEastAsia" w:hAnsiTheme="majorHAnsi" w:cstheme="majorBidi"/>
      <w:bCs/>
      <w:color w:val="DA291C" w:themeColor="background2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C61AC6"/>
    <w:pPr>
      <w:keepNext/>
      <w:keepLines/>
      <w:numPr>
        <w:ilvl w:val="2"/>
        <w:numId w:val="16"/>
      </w:num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255D53"/>
    <w:pPr>
      <w:keepNext/>
      <w:keepLines/>
      <w:tabs>
        <w:tab w:val="left" w:pos="340"/>
      </w:tabs>
      <w:spacing w:after="0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B39E2"/>
    <w:rPr>
      <w:rFonts w:asciiTheme="majorHAnsi" w:eastAsiaTheme="majorEastAsia" w:hAnsiTheme="majorHAnsi" w:cstheme="majorBidi"/>
      <w:bCs/>
      <w:color w:val="000000" w:themeColor="text1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972EF5"/>
    <w:rPr>
      <w:rFonts w:asciiTheme="majorHAnsi" w:eastAsiaTheme="majorEastAsia" w:hAnsiTheme="majorHAnsi" w:cstheme="majorBidi"/>
      <w:bCs/>
      <w:color w:val="DA291C" w:themeColor="background2"/>
      <w:sz w:val="28"/>
      <w:szCs w:val="26"/>
    </w:rPr>
  </w:style>
  <w:style w:type="table" w:styleId="Grilledutableau">
    <w:name w:val="Table Grid"/>
    <w:basedOn w:val="TableauNormal"/>
    <w:uiPriority w:val="59"/>
    <w:rsid w:val="00025E7D"/>
    <w:pPr>
      <w:spacing w:after="0" w:line="240" w:lineRule="auto"/>
    </w:pPr>
    <w:tblPr/>
  </w:style>
  <w:style w:type="paragraph" w:styleId="En-tte">
    <w:name w:val="header"/>
    <w:link w:val="En-tteCar"/>
    <w:uiPriority w:val="99"/>
    <w:rsid w:val="003728C4"/>
    <w:pPr>
      <w:tabs>
        <w:tab w:val="center" w:pos="4513"/>
        <w:tab w:val="right" w:pos="9026"/>
      </w:tabs>
      <w:spacing w:after="0" w:line="240" w:lineRule="auto"/>
    </w:pPr>
    <w:rPr>
      <w:rFonts w:ascii="Trade Gothic LT Com Cn" w:hAnsi="Trade Gothic LT Com Cn"/>
      <w:color w:val="DA291C" w:themeColor="background2"/>
      <w:sz w:val="56"/>
    </w:rPr>
  </w:style>
  <w:style w:type="character" w:customStyle="1" w:styleId="En-tteCar">
    <w:name w:val="En-tête Car"/>
    <w:basedOn w:val="Policepardfaut"/>
    <w:link w:val="En-tte"/>
    <w:uiPriority w:val="99"/>
    <w:rsid w:val="003728C4"/>
    <w:rPr>
      <w:rFonts w:ascii="Trade Gothic LT Com Cn" w:hAnsi="Trade Gothic LT Com Cn"/>
      <w:color w:val="DA291C" w:themeColor="background2"/>
      <w:sz w:val="56"/>
    </w:rPr>
  </w:style>
  <w:style w:type="paragraph" w:styleId="Pieddepage">
    <w:name w:val="footer"/>
    <w:link w:val="PieddepageCar"/>
    <w:uiPriority w:val="99"/>
    <w:rsid w:val="00207329"/>
    <w:pPr>
      <w:tabs>
        <w:tab w:val="right" w:pos="7371"/>
      </w:tabs>
      <w:spacing w:after="0" w:line="240" w:lineRule="auto"/>
    </w:pPr>
    <w:rPr>
      <w:sz w:val="14"/>
    </w:rPr>
  </w:style>
  <w:style w:type="character" w:customStyle="1" w:styleId="PieddepageCar">
    <w:name w:val="Pied de page Car"/>
    <w:basedOn w:val="Policepardfaut"/>
    <w:link w:val="Pieddepage"/>
    <w:uiPriority w:val="99"/>
    <w:rsid w:val="00207329"/>
    <w:rPr>
      <w:sz w:val="14"/>
    </w:rPr>
  </w:style>
  <w:style w:type="paragraph" w:styleId="Textedebulles">
    <w:name w:val="Balloon Text"/>
    <w:basedOn w:val="Normal"/>
    <w:link w:val="TextedebullesCar"/>
    <w:uiPriority w:val="99"/>
    <w:semiHidden/>
    <w:rsid w:val="00C7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02C7"/>
    <w:rPr>
      <w:rFonts w:ascii="Tahoma" w:hAnsi="Tahoma" w:cs="Tahoma"/>
      <w:sz w:val="16"/>
      <w:szCs w:val="16"/>
    </w:rPr>
  </w:style>
  <w:style w:type="paragraph" w:customStyle="1" w:styleId="Subject">
    <w:name w:val="Subject"/>
    <w:basedOn w:val="Normal"/>
    <w:semiHidden/>
    <w:qFormat/>
    <w:rsid w:val="00A43B3E"/>
    <w:rPr>
      <w:b/>
    </w:rPr>
  </w:style>
  <w:style w:type="character" w:styleId="Textedelespacerserv">
    <w:name w:val="Placeholder Text"/>
    <w:basedOn w:val="Policepardfaut"/>
    <w:uiPriority w:val="99"/>
    <w:semiHidden/>
    <w:rsid w:val="001975EF"/>
    <w:rPr>
      <w:color w:val="808080"/>
    </w:rPr>
  </w:style>
  <w:style w:type="paragraph" w:styleId="Listepuces">
    <w:name w:val="List Bullet"/>
    <w:basedOn w:val="Normal"/>
    <w:uiPriority w:val="99"/>
    <w:qFormat/>
    <w:rsid w:val="008D69E6"/>
    <w:pPr>
      <w:numPr>
        <w:numId w:val="1"/>
      </w:numPr>
      <w:tabs>
        <w:tab w:val="left" w:pos="284"/>
      </w:tabs>
      <w:ind w:left="284" w:hanging="284"/>
    </w:pPr>
  </w:style>
  <w:style w:type="paragraph" w:styleId="Listepuces2">
    <w:name w:val="List Bullet 2"/>
    <w:basedOn w:val="Normal"/>
    <w:uiPriority w:val="99"/>
    <w:qFormat/>
    <w:rsid w:val="008D69E6"/>
    <w:pPr>
      <w:numPr>
        <w:numId w:val="2"/>
      </w:numPr>
      <w:tabs>
        <w:tab w:val="left" w:pos="567"/>
      </w:tabs>
      <w:ind w:left="568" w:hanging="284"/>
    </w:pPr>
  </w:style>
  <w:style w:type="paragraph" w:styleId="Listenumros">
    <w:name w:val="List Number"/>
    <w:basedOn w:val="Normal"/>
    <w:uiPriority w:val="99"/>
    <w:qFormat/>
    <w:rsid w:val="00972EF5"/>
    <w:pPr>
      <w:numPr>
        <w:numId w:val="20"/>
      </w:numPr>
      <w:ind w:left="284" w:hanging="284"/>
    </w:pPr>
  </w:style>
  <w:style w:type="paragraph" w:styleId="Listenumros2">
    <w:name w:val="List Number 2"/>
    <w:basedOn w:val="Normal"/>
    <w:uiPriority w:val="99"/>
    <w:qFormat/>
    <w:rsid w:val="00805255"/>
    <w:pPr>
      <w:numPr>
        <w:ilvl w:val="2"/>
        <w:numId w:val="3"/>
      </w:numPr>
    </w:pPr>
  </w:style>
  <w:style w:type="character" w:customStyle="1" w:styleId="Titre3Car">
    <w:name w:val="Titre 3 Car"/>
    <w:basedOn w:val="Policepardfaut"/>
    <w:link w:val="Titre3"/>
    <w:uiPriority w:val="9"/>
    <w:semiHidden/>
    <w:rsid w:val="00C8703B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C8703B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paragraph" w:styleId="Notedebasdepage">
    <w:name w:val="footnote text"/>
    <w:basedOn w:val="Normal"/>
    <w:link w:val="NotedebasdepageCar"/>
    <w:uiPriority w:val="99"/>
    <w:semiHidden/>
    <w:rsid w:val="00F3081C"/>
    <w:pPr>
      <w:spacing w:after="0"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8703B"/>
    <w:rPr>
      <w:sz w:val="16"/>
      <w:szCs w:val="20"/>
    </w:rPr>
  </w:style>
  <w:style w:type="paragraph" w:customStyle="1" w:styleId="Documenttitle">
    <w:name w:val="Document title"/>
    <w:next w:val="Normal"/>
    <w:semiHidden/>
    <w:qFormat/>
    <w:rsid w:val="00B262AB"/>
    <w:pPr>
      <w:pBdr>
        <w:bottom w:val="single" w:sz="18" w:space="1" w:color="A6A6A6" w:themeColor="background1" w:themeShade="A6"/>
      </w:pBdr>
      <w:spacing w:after="130" w:line="340" w:lineRule="atLeast"/>
    </w:pPr>
    <w:rPr>
      <w:rFonts w:asciiTheme="majorHAnsi" w:eastAsiaTheme="majorEastAsia" w:hAnsiTheme="majorHAnsi" w:cstheme="majorBidi"/>
      <w:bCs/>
      <w:color w:val="DA291C" w:themeColor="background2"/>
      <w:sz w:val="38"/>
      <w:szCs w:val="28"/>
    </w:rPr>
  </w:style>
  <w:style w:type="paragraph" w:customStyle="1" w:styleId="Subheading">
    <w:name w:val="Subheading"/>
    <w:basedOn w:val="Normal"/>
    <w:next w:val="Normal"/>
    <w:semiHidden/>
    <w:qFormat/>
    <w:rsid w:val="00D236E8"/>
    <w:pPr>
      <w:spacing w:after="0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styleId="Appelnotedebasdep">
    <w:name w:val="footnote reference"/>
    <w:basedOn w:val="Policepardfaut"/>
    <w:uiPriority w:val="99"/>
    <w:semiHidden/>
    <w:rsid w:val="00412EA0"/>
    <w:rPr>
      <w:vertAlign w:val="superscript"/>
    </w:rPr>
  </w:style>
  <w:style w:type="paragraph" w:customStyle="1" w:styleId="Website">
    <w:name w:val="Website"/>
    <w:basedOn w:val="Pieddepage"/>
    <w:qFormat/>
    <w:rsid w:val="00972EF5"/>
    <w:pPr>
      <w:spacing w:after="40"/>
    </w:pPr>
    <w:rPr>
      <w:color w:val="DA291C" w:themeColor="background2"/>
      <w:sz w:val="22"/>
    </w:rPr>
  </w:style>
  <w:style w:type="paragraph" w:customStyle="1" w:styleId="DocumentTypeRed">
    <w:name w:val="Document Type Red"/>
    <w:basedOn w:val="Normal"/>
    <w:link w:val="DocumentTypeRedChar"/>
    <w:qFormat/>
    <w:rsid w:val="00972EF5"/>
    <w:rPr>
      <w:rFonts w:ascii="Trade Gothic LT Com Cn" w:hAnsi="Trade Gothic LT Com Cn"/>
      <w:color w:val="DA291C" w:themeColor="background2"/>
      <w:sz w:val="72"/>
    </w:rPr>
  </w:style>
  <w:style w:type="paragraph" w:customStyle="1" w:styleId="DocumentTitle0">
    <w:name w:val="Document Title"/>
    <w:basedOn w:val="Normal"/>
    <w:qFormat/>
    <w:rsid w:val="00FF34C7"/>
    <w:pPr>
      <w:spacing w:before="120" w:after="180" w:line="640" w:lineRule="exact"/>
    </w:pPr>
    <w:rPr>
      <w:rFonts w:ascii="Trade Gothic LT Com Cn" w:hAnsi="Trade Gothic LT Com Cn"/>
      <w:caps/>
      <w:sz w:val="64"/>
    </w:rPr>
  </w:style>
  <w:style w:type="paragraph" w:customStyle="1" w:styleId="DocumentSubtitle">
    <w:name w:val="Document Subtitle"/>
    <w:basedOn w:val="Normal"/>
    <w:qFormat/>
    <w:rsid w:val="00040F25"/>
    <w:pPr>
      <w:spacing w:after="0"/>
    </w:pPr>
    <w:rPr>
      <w:rFonts w:asciiTheme="majorHAnsi" w:hAnsiTheme="majorHAnsi"/>
      <w:sz w:val="36"/>
    </w:rPr>
  </w:style>
  <w:style w:type="paragraph" w:customStyle="1" w:styleId="PictureDescription">
    <w:name w:val="Picture Description"/>
    <w:basedOn w:val="Normal"/>
    <w:qFormat/>
    <w:rsid w:val="00A5266D"/>
    <w:pPr>
      <w:shd w:val="clear" w:color="auto" w:fill="D1CCBD" w:themeFill="accent2"/>
      <w:spacing w:after="360"/>
    </w:pPr>
  </w:style>
  <w:style w:type="paragraph" w:customStyle="1" w:styleId="Tabletext">
    <w:name w:val="Table text"/>
    <w:basedOn w:val="Normal"/>
    <w:qFormat/>
    <w:rsid w:val="0097186F"/>
    <w:pPr>
      <w:spacing w:after="0" w:line="240" w:lineRule="auto"/>
    </w:pPr>
    <w:rPr>
      <w:color w:val="000000" w:themeColor="text1"/>
    </w:rPr>
  </w:style>
  <w:style w:type="paragraph" w:customStyle="1" w:styleId="Tableheading">
    <w:name w:val="Table heading"/>
    <w:basedOn w:val="Tabletext"/>
    <w:qFormat/>
    <w:rsid w:val="0097186F"/>
    <w:rPr>
      <w:color w:val="FFFFFF" w:themeColor="background1"/>
    </w:rPr>
  </w:style>
  <w:style w:type="character" w:styleId="Marquedecommentaire">
    <w:name w:val="annotation reference"/>
    <w:basedOn w:val="Policepardfaut"/>
    <w:uiPriority w:val="99"/>
    <w:semiHidden/>
    <w:unhideWhenUsed/>
    <w:rsid w:val="00B207E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207E8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207E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07E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07E8"/>
    <w:rPr>
      <w:b/>
      <w:bCs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C35D0A"/>
    <w:pPr>
      <w:spacing w:after="200" w:line="240" w:lineRule="auto"/>
    </w:pPr>
    <w:rPr>
      <w:i/>
      <w:iCs/>
      <w:color w:val="FFFFFF" w:themeColor="text2"/>
      <w:sz w:val="18"/>
      <w:szCs w:val="18"/>
    </w:rPr>
  </w:style>
  <w:style w:type="paragraph" w:customStyle="1" w:styleId="DocumentTypeWhite">
    <w:name w:val="Document Type White"/>
    <w:basedOn w:val="DocumentTypeRed"/>
    <w:link w:val="DocumentTypeWhiteChar"/>
    <w:qFormat/>
    <w:rsid w:val="00E635CE"/>
    <w:rPr>
      <w:color w:val="FFFFFF" w:themeColor="background1"/>
    </w:rPr>
  </w:style>
  <w:style w:type="paragraph" w:customStyle="1" w:styleId="DocumentType">
    <w:name w:val="Document Type"/>
    <w:basedOn w:val="Normal"/>
    <w:qFormat/>
    <w:rsid w:val="00FF5ECE"/>
    <w:rPr>
      <w:rFonts w:ascii="Trade Gothic LT Com Cn" w:hAnsi="Trade Gothic LT Com Cn"/>
      <w:color w:val="DA291C" w:themeColor="background2"/>
      <w:sz w:val="72"/>
    </w:rPr>
  </w:style>
  <w:style w:type="character" w:customStyle="1" w:styleId="DocumentTypeRedChar">
    <w:name w:val="Document Type Red Char"/>
    <w:basedOn w:val="Policepardfaut"/>
    <w:link w:val="DocumentTypeRed"/>
    <w:rsid w:val="00E635CE"/>
    <w:rPr>
      <w:rFonts w:ascii="Trade Gothic LT Com Cn" w:hAnsi="Trade Gothic LT Com Cn"/>
      <w:color w:val="DA291C" w:themeColor="background2"/>
      <w:sz w:val="72"/>
    </w:rPr>
  </w:style>
  <w:style w:type="character" w:customStyle="1" w:styleId="DocumentTypeWhiteChar">
    <w:name w:val="Document Type White Char"/>
    <w:basedOn w:val="DocumentTypeRedChar"/>
    <w:link w:val="DocumentTypeWhite"/>
    <w:rsid w:val="00E635CE"/>
    <w:rPr>
      <w:rFonts w:ascii="Trade Gothic LT Com Cn" w:hAnsi="Trade Gothic LT Com Cn"/>
      <w:color w:val="FFFFFF" w:themeColor="background1"/>
      <w:sz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3690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ous-titreCar">
    <w:name w:val="Sous-titre Car"/>
    <w:basedOn w:val="Policepardfaut"/>
    <w:link w:val="Sous-titre"/>
    <w:uiPriority w:val="11"/>
    <w:rsid w:val="00236901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886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agraphedeliste">
    <w:name w:val="List Paragraph"/>
    <w:basedOn w:val="Normal"/>
    <w:uiPriority w:val="34"/>
    <w:qFormat/>
    <w:rsid w:val="00351F50"/>
    <w:pPr>
      <w:ind w:left="720"/>
      <w:contextualSpacing/>
    </w:pPr>
  </w:style>
  <w:style w:type="character" w:customStyle="1" w:styleId="shorttext">
    <w:name w:val="short_text"/>
    <w:basedOn w:val="Policepardfaut"/>
    <w:rsid w:val="00622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jpeg"/><Relationship Id="rId1" Type="http://schemas.openxmlformats.org/officeDocument/2006/relationships/image" Target="media/image13.png"/><Relationship Id="rId4" Type="http://schemas.openxmlformats.org/officeDocument/2006/relationships/image" Target="cid:image012.png@01D35D86.C7486E50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10.png"/><Relationship Id="rId7" Type="http://schemas.openxmlformats.org/officeDocument/2006/relationships/hyperlink" Target="http://visavis.mondoblog.org/vihsida-combien-de-personnes-en-danger-en-cote-divoire/inconscience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1.png"/><Relationship Id="rId5" Type="http://schemas.openxmlformats.org/officeDocument/2006/relationships/image" Target="media/image60.png"/><Relationship Id="rId4" Type="http://schemas.openxmlformats.org/officeDocument/2006/relationships/image" Target="media/image5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hrasher\AppData\Local\Temp\Temp1_SCUS_Templates_2017.zip\WORD\SCUS_FactSheet_Template_2017_NoCover.dotx" TargetMode="External"/></Relationships>
</file>

<file path=word/theme/theme1.xml><?xml version="1.0" encoding="utf-8"?>
<a:theme xmlns:a="http://schemas.openxmlformats.org/drawingml/2006/main" name="Office Theme">
  <a:themeElements>
    <a:clrScheme name="Save the Children colour theme">
      <a:dk1>
        <a:sysClr val="windowText" lastClr="000000"/>
      </a:dk1>
      <a:lt1>
        <a:srgbClr val="FFFFFF"/>
      </a:lt1>
      <a:dk2>
        <a:srgbClr val="FFFFFF"/>
      </a:dk2>
      <a:lt2>
        <a:srgbClr val="DA291C"/>
      </a:lt2>
      <a:accent1>
        <a:srgbClr val="DA291C"/>
      </a:accent1>
      <a:accent2>
        <a:srgbClr val="D1CCBD"/>
      </a:accent2>
      <a:accent3>
        <a:srgbClr val="9A3324"/>
      </a:accent3>
      <a:accent4>
        <a:srgbClr val="FF4C02"/>
      </a:accent4>
      <a:accent5>
        <a:srgbClr val="F2A900"/>
      </a:accent5>
      <a:accent6>
        <a:srgbClr val="009CA6"/>
      </a:accent6>
      <a:hlink>
        <a:srgbClr val="DA291C"/>
      </a:hlink>
      <a:folHlink>
        <a:srgbClr val="761706"/>
      </a:folHlink>
    </a:clrScheme>
    <a:fontScheme name="Save the Children font">
      <a:majorFont>
        <a:latin typeface="Gill Sans Infant Std"/>
        <a:ea typeface=""/>
        <a:cs typeface=""/>
      </a:majorFont>
      <a:minorFont>
        <a:latin typeface="Gill Sans Infan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446DBBBD2D0C4286DF22F1DA1F650F" ma:contentTypeVersion="1" ma:contentTypeDescription="Create a new document." ma:contentTypeScope="" ma:versionID="f2a5b14710f993a204aaa32e04058de0">
  <xsd:schema xmlns:xsd="http://www.w3.org/2001/XMLSchema" xmlns:xs="http://www.w3.org/2001/XMLSchema" xmlns:p="http://schemas.microsoft.com/office/2006/metadata/properties" xmlns:ns2="f271e05d-d410-45bb-87dd-b2ae6a154541" targetNamespace="http://schemas.microsoft.com/office/2006/metadata/properties" ma:root="true" ma:fieldsID="5778e0ffd54aef1001b4a6dcfbf85c88" ns2:_="">
    <xsd:import namespace="f271e05d-d410-45bb-87dd-b2ae6a154541"/>
    <xsd:element name="properties">
      <xsd:complexType>
        <xsd:sequence>
          <xsd:element name="documentManagement">
            <xsd:complexType>
              <xsd:all>
                <xsd:element ref="ns2:Order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e05d-d410-45bb-87dd-b2ae6a154541" elementFormDefault="qualified">
    <xsd:import namespace="http://schemas.microsoft.com/office/2006/documentManagement/types"/>
    <xsd:import namespace="http://schemas.microsoft.com/office/infopath/2007/PartnerControls"/>
    <xsd:element name="Order0" ma:index="8" nillable="true" ma:displayName="Order" ma:internalName="Order0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0 xmlns="f271e05d-d410-45bb-87dd-b2ae6a15454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72A1C-FD1D-4AA4-ADC8-B92B14F350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e05d-d410-45bb-87dd-b2ae6a1545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4160F5-C11F-4E6F-84DA-723A0641D427}">
  <ds:schemaRefs>
    <ds:schemaRef ds:uri="http://schemas.microsoft.com/office/2006/metadata/properties"/>
    <ds:schemaRef ds:uri="http://schemas.microsoft.com/office/infopath/2007/PartnerControls"/>
    <ds:schemaRef ds:uri="f271e05d-d410-45bb-87dd-b2ae6a154541"/>
  </ds:schemaRefs>
</ds:datastoreItem>
</file>

<file path=customXml/itemProps3.xml><?xml version="1.0" encoding="utf-8"?>
<ds:datastoreItem xmlns:ds="http://schemas.openxmlformats.org/officeDocument/2006/customXml" ds:itemID="{3E513CB1-5A02-45CB-B2FA-6C8B7BCA26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E1A4CA-1760-422C-9EBC-F00826E7B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SCUS_FactSheet_Template_2017_NoCover</Template>
  <TotalTime>0</TotalTime>
  <Pages>1</Pages>
  <Words>289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Save The Children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Thrasher, Erika</dc:creator>
  <cp:lastModifiedBy>BOLI, Jules Renaud</cp:lastModifiedBy>
  <cp:revision>2</cp:revision>
  <cp:lastPrinted>2016-04-22T16:04:00Z</cp:lastPrinted>
  <dcterms:created xsi:type="dcterms:W3CDTF">2019-08-27T11:59:00Z</dcterms:created>
  <dcterms:modified xsi:type="dcterms:W3CDTF">2019-08-27T11:59:00Z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0x01010057446DBBBD2D0C4286DF22F1DA1F650F</vt:lpwstr>
  </property>
</Properties>
</file>